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5123C" w14:textId="02AA03BD" w:rsidR="00CF3B83" w:rsidRPr="00210B4C" w:rsidRDefault="00B24914" w:rsidP="00DB13B4">
      <w:pPr>
        <w:pStyle w:val="Judul"/>
      </w:pPr>
      <w:r w:rsidRPr="00B24914">
        <w:t xml:space="preserve">Pelatihan Pengolahan Data Berbasis </w:t>
      </w:r>
      <w:proofErr w:type="spellStart"/>
      <w:r w:rsidRPr="00B24914">
        <w:t>Spreadsheet</w:t>
      </w:r>
      <w:proofErr w:type="spellEnd"/>
      <w:r w:rsidRPr="00B24914">
        <w:t xml:space="preserve"> bagi Mahasiswa Fisika untuk Mendorong Penguatan Kompetensi Numerik</w:t>
      </w:r>
    </w:p>
    <w:p w14:paraId="10E94E15" w14:textId="77777777" w:rsidR="00CF3B83" w:rsidRPr="00210B4C" w:rsidRDefault="00CF3B83" w:rsidP="00CF3B83">
      <w:pPr>
        <w:jc w:val="center"/>
        <w:rPr>
          <w:rFonts w:ascii="Cambria" w:eastAsia="Cambria" w:hAnsi="Cambria" w:cs="Cambria"/>
          <w:b/>
          <w:sz w:val="28"/>
          <w:szCs w:val="28"/>
        </w:rPr>
      </w:pPr>
    </w:p>
    <w:p w14:paraId="61653DA4" w14:textId="6429132A" w:rsidR="00CF3B83" w:rsidRPr="009E09E1" w:rsidRDefault="00B24914" w:rsidP="00DB13B4">
      <w:pPr>
        <w:pStyle w:val="AuthorJPS"/>
        <w:rPr>
          <w:vertAlign w:val="superscript"/>
        </w:rPr>
      </w:pPr>
      <w:r>
        <w:t xml:space="preserve">Muhammad Arief Fitrah </w:t>
      </w:r>
      <w:proofErr w:type="spellStart"/>
      <w:r>
        <w:t>Istiyanto</w:t>
      </w:r>
      <w:proofErr w:type="spellEnd"/>
      <w:r>
        <w:t xml:space="preserve"> Aslim</w:t>
      </w:r>
      <w:r w:rsidR="00CF3B83" w:rsidRPr="00210B4C">
        <w:rPr>
          <w:vertAlign w:val="superscript"/>
        </w:rPr>
        <w:t>1*</w:t>
      </w:r>
      <w:r w:rsidR="00CF3B83" w:rsidRPr="00210B4C">
        <w:t xml:space="preserve">, </w:t>
      </w:r>
      <w:r>
        <w:t>Nurhayati</w:t>
      </w:r>
      <w:r w:rsidR="009E09E1">
        <w:rPr>
          <w:vertAlign w:val="superscript"/>
        </w:rPr>
        <w:t>2</w:t>
      </w:r>
      <w:r w:rsidR="00CF3B83" w:rsidRPr="00210B4C">
        <w:t>,</w:t>
      </w:r>
      <w:r>
        <w:t xml:space="preserve"> Muhammad Arsyad</w:t>
      </w:r>
      <w:r>
        <w:rPr>
          <w:vertAlign w:val="superscript"/>
        </w:rPr>
        <w:t>1</w:t>
      </w:r>
      <w:r w:rsidR="009E09E1">
        <w:t>, Laode Manarfah</w:t>
      </w:r>
      <w:r w:rsidR="009E09E1">
        <w:rPr>
          <w:vertAlign w:val="superscript"/>
        </w:rPr>
        <w:t>2</w:t>
      </w:r>
    </w:p>
    <w:p w14:paraId="610A0676" w14:textId="70A14064" w:rsidR="00CF3B83" w:rsidRDefault="00CF3B83" w:rsidP="00B24914">
      <w:pPr>
        <w:jc w:val="center"/>
        <w:rPr>
          <w:rFonts w:ascii="Cambria" w:eastAsia="Cambria" w:hAnsi="Cambria" w:cs="Cambria"/>
          <w:bCs/>
          <w:sz w:val="20"/>
          <w:szCs w:val="20"/>
        </w:rPr>
      </w:pPr>
      <w:r w:rsidRPr="00210B4C">
        <w:rPr>
          <w:rFonts w:ascii="Cambria" w:eastAsia="Cambria" w:hAnsi="Cambria" w:cs="Cambria"/>
          <w:bCs/>
          <w:sz w:val="20"/>
          <w:szCs w:val="20"/>
          <w:vertAlign w:val="superscript"/>
        </w:rPr>
        <w:t>1</w:t>
      </w:r>
      <w:r w:rsidR="00B24914">
        <w:rPr>
          <w:rFonts w:ascii="Cambria" w:eastAsia="Cambria" w:hAnsi="Cambria" w:cs="Cambria"/>
          <w:bCs/>
          <w:sz w:val="20"/>
          <w:szCs w:val="20"/>
        </w:rPr>
        <w:t>Program Studi Fisika, Fakultas Matematika dan Ilmu Pengetahuan Alam, Universitas Negeri Makassar</w:t>
      </w:r>
    </w:p>
    <w:p w14:paraId="718CB5EB" w14:textId="579A4128" w:rsidR="009E09E1" w:rsidRPr="00210B4C" w:rsidRDefault="00171B39" w:rsidP="009E09E1">
      <w:pPr>
        <w:jc w:val="center"/>
        <w:rPr>
          <w:rFonts w:ascii="Cambria" w:eastAsia="Cambria" w:hAnsi="Cambria" w:cs="Cambria"/>
          <w:bCs/>
          <w:sz w:val="20"/>
          <w:szCs w:val="20"/>
        </w:rPr>
      </w:pPr>
      <w:r>
        <w:rPr>
          <w:rFonts w:ascii="Cambria" w:eastAsia="Cambria" w:hAnsi="Cambria" w:cs="Cambria"/>
          <w:bCs/>
          <w:sz w:val="20"/>
          <w:szCs w:val="20"/>
          <w:vertAlign w:val="superscript"/>
        </w:rPr>
        <w:t>2</w:t>
      </w:r>
      <w:r w:rsidR="009E09E1">
        <w:rPr>
          <w:rFonts w:ascii="Cambria" w:eastAsia="Cambria" w:hAnsi="Cambria" w:cs="Cambria"/>
          <w:bCs/>
          <w:sz w:val="20"/>
          <w:szCs w:val="20"/>
        </w:rPr>
        <w:t>Program Studi Pendidikan Fisika, Fakultas Matematika dan Ilmu Pengetahuan Alam, Universitas Negeri Makassar</w:t>
      </w:r>
    </w:p>
    <w:p w14:paraId="58A6D653" w14:textId="5383B07E" w:rsidR="00CF3B83" w:rsidRPr="00210B4C" w:rsidRDefault="00CF3B83" w:rsidP="00CF3B83">
      <w:pPr>
        <w:jc w:val="center"/>
        <w:rPr>
          <w:rFonts w:ascii="Cambria" w:eastAsia="Cambria" w:hAnsi="Cambria" w:cs="Cambria"/>
          <w:bCs/>
          <w:sz w:val="20"/>
          <w:szCs w:val="20"/>
        </w:rPr>
      </w:pPr>
      <w:r w:rsidRPr="00210B4C">
        <w:rPr>
          <w:rFonts w:ascii="Cambria" w:eastAsia="Cambria" w:hAnsi="Cambria" w:cs="Cambria"/>
          <w:bCs/>
          <w:sz w:val="20"/>
          <w:szCs w:val="20"/>
        </w:rPr>
        <w:t xml:space="preserve">Email: </w:t>
      </w:r>
      <w:r w:rsidR="00B24914">
        <w:rPr>
          <w:rFonts w:ascii="Cambria" w:eastAsia="Cambria" w:hAnsi="Cambria" w:cs="Cambria"/>
          <w:bCs/>
          <w:sz w:val="20"/>
          <w:szCs w:val="20"/>
        </w:rPr>
        <w:t>arief.fitrah@unm.ac.id</w:t>
      </w:r>
    </w:p>
    <w:p w14:paraId="137918DA" w14:textId="77777777" w:rsidR="00CF3B83" w:rsidRPr="00210B4C" w:rsidRDefault="00CF3B83" w:rsidP="00CF3B83">
      <w:pPr>
        <w:jc w:val="center"/>
        <w:rPr>
          <w:rFonts w:ascii="Cambria" w:eastAsia="Cambria" w:hAnsi="Cambria" w:cs="Cambria"/>
          <w:bCs/>
          <w:sz w:val="20"/>
          <w:szCs w:val="20"/>
        </w:rPr>
      </w:pPr>
    </w:p>
    <w:p w14:paraId="27BB2FD9" w14:textId="77777777" w:rsidR="00CF3B83" w:rsidRPr="00210B4C" w:rsidRDefault="00CF3B83" w:rsidP="00CF3B83">
      <w:pPr>
        <w:jc w:val="center"/>
        <w:rPr>
          <w:rFonts w:ascii="Cambria" w:eastAsia="Cambria" w:hAnsi="Cambria" w:cs="Cambria"/>
          <w:b/>
          <w:sz w:val="28"/>
          <w:szCs w:val="28"/>
        </w:rPr>
      </w:pPr>
    </w:p>
    <w:tbl>
      <w:tblPr>
        <w:tblW w:w="901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2552"/>
        <w:gridCol w:w="6458"/>
      </w:tblGrid>
      <w:tr w:rsidR="00CF3B83" w:rsidRPr="00210B4C" w14:paraId="6FCB0B4C" w14:textId="77777777" w:rsidTr="00340A26">
        <w:tc>
          <w:tcPr>
            <w:tcW w:w="2552" w:type="dxa"/>
          </w:tcPr>
          <w:p w14:paraId="53276AB4" w14:textId="77777777" w:rsidR="00CF3B83" w:rsidRPr="00210B4C" w:rsidRDefault="00CF3B83" w:rsidP="00340A26">
            <w:pPr>
              <w:rPr>
                <w:rFonts w:ascii="Cambria" w:eastAsia="Cambria" w:hAnsi="Cambria" w:cs="Cambria"/>
                <w:sz w:val="20"/>
                <w:szCs w:val="20"/>
              </w:rPr>
            </w:pPr>
            <w:r w:rsidRPr="00210B4C">
              <w:rPr>
                <w:rFonts w:ascii="Cambria" w:eastAsia="Cambria" w:hAnsi="Cambria" w:cs="Cambria"/>
                <w:sz w:val="20"/>
                <w:szCs w:val="20"/>
              </w:rPr>
              <w:t xml:space="preserve">Dikirim: </w:t>
            </w:r>
          </w:p>
          <w:p w14:paraId="2A35512F" w14:textId="41FDEA48" w:rsidR="00CF3B83" w:rsidRPr="00210B4C" w:rsidRDefault="00B24914" w:rsidP="00340A26">
            <w:pPr>
              <w:rPr>
                <w:rFonts w:ascii="Cambria" w:eastAsia="Cambria" w:hAnsi="Cambria" w:cs="Cambria"/>
                <w:sz w:val="20"/>
                <w:szCs w:val="20"/>
              </w:rPr>
            </w:pPr>
            <w:r>
              <w:rPr>
                <w:rFonts w:ascii="Cambria" w:eastAsia="Cambria" w:hAnsi="Cambria" w:cs="Cambria"/>
                <w:sz w:val="20"/>
                <w:szCs w:val="20"/>
              </w:rPr>
              <w:t>10</w:t>
            </w:r>
            <w:r w:rsidR="00CF3B83">
              <w:rPr>
                <w:rFonts w:ascii="Cambria" w:eastAsia="Cambria" w:hAnsi="Cambria" w:cs="Cambria"/>
                <w:sz w:val="20"/>
                <w:szCs w:val="20"/>
              </w:rPr>
              <w:t xml:space="preserve"> </w:t>
            </w:r>
            <w:r>
              <w:rPr>
                <w:rFonts w:ascii="Cambria" w:eastAsia="Cambria" w:hAnsi="Cambria" w:cs="Cambria"/>
                <w:sz w:val="20"/>
                <w:szCs w:val="20"/>
              </w:rPr>
              <w:t>November</w:t>
            </w:r>
            <w:r w:rsidR="00CF3B83">
              <w:rPr>
                <w:rFonts w:ascii="Cambria" w:eastAsia="Cambria" w:hAnsi="Cambria" w:cs="Cambria"/>
                <w:sz w:val="20"/>
                <w:szCs w:val="20"/>
              </w:rPr>
              <w:t xml:space="preserve"> </w:t>
            </w:r>
            <w:r>
              <w:rPr>
                <w:rFonts w:ascii="Cambria" w:eastAsia="Cambria" w:hAnsi="Cambria" w:cs="Cambria"/>
                <w:sz w:val="20"/>
                <w:szCs w:val="20"/>
              </w:rPr>
              <w:t>2025</w:t>
            </w:r>
          </w:p>
          <w:p w14:paraId="5A785116" w14:textId="77777777" w:rsidR="00CF3B83" w:rsidRPr="00210B4C" w:rsidRDefault="00CF3B83" w:rsidP="00340A26">
            <w:pPr>
              <w:rPr>
                <w:rFonts w:ascii="Cambria" w:eastAsia="Cambria" w:hAnsi="Cambria" w:cs="Cambria"/>
                <w:sz w:val="20"/>
                <w:szCs w:val="20"/>
              </w:rPr>
            </w:pPr>
          </w:p>
          <w:p w14:paraId="54CBB11A" w14:textId="77777777" w:rsidR="00CF3B83" w:rsidRPr="00210B4C" w:rsidRDefault="00CF3B83" w:rsidP="00340A26">
            <w:pPr>
              <w:rPr>
                <w:rFonts w:ascii="Cambria" w:eastAsia="Cambria" w:hAnsi="Cambria" w:cs="Cambria"/>
                <w:sz w:val="20"/>
                <w:szCs w:val="20"/>
              </w:rPr>
            </w:pPr>
            <w:r w:rsidRPr="00210B4C">
              <w:rPr>
                <w:rFonts w:ascii="Cambria" w:eastAsia="Cambria" w:hAnsi="Cambria" w:cs="Cambria"/>
                <w:sz w:val="20"/>
                <w:szCs w:val="20"/>
              </w:rPr>
              <w:t>Diterima:</w:t>
            </w:r>
          </w:p>
          <w:p w14:paraId="7647CC5D" w14:textId="695E7988" w:rsidR="00B24914" w:rsidRPr="00210B4C" w:rsidRDefault="00B24914" w:rsidP="00B24914">
            <w:pPr>
              <w:rPr>
                <w:rFonts w:ascii="Cambria" w:eastAsia="Cambria" w:hAnsi="Cambria" w:cs="Cambria"/>
                <w:sz w:val="20"/>
                <w:szCs w:val="20"/>
              </w:rPr>
            </w:pPr>
            <w:r>
              <w:rPr>
                <w:rFonts w:ascii="Cambria" w:eastAsia="Cambria" w:hAnsi="Cambria" w:cs="Cambria"/>
                <w:sz w:val="20"/>
                <w:szCs w:val="20"/>
              </w:rPr>
              <w:t>19 November 2025</w:t>
            </w:r>
          </w:p>
          <w:p w14:paraId="721C32F0" w14:textId="77777777" w:rsidR="00CF3B83" w:rsidRPr="00210B4C" w:rsidRDefault="00CF3B83" w:rsidP="00340A26">
            <w:pPr>
              <w:rPr>
                <w:rFonts w:ascii="Cambria" w:eastAsia="Cambria" w:hAnsi="Cambria" w:cs="Cambria"/>
                <w:sz w:val="20"/>
                <w:szCs w:val="20"/>
              </w:rPr>
            </w:pPr>
          </w:p>
          <w:p w14:paraId="3EDB13AE" w14:textId="77777777" w:rsidR="00CF3B83" w:rsidRPr="00210B4C" w:rsidRDefault="00CF3B83" w:rsidP="00340A26">
            <w:pPr>
              <w:rPr>
                <w:rFonts w:ascii="Cambria" w:eastAsia="Cambria" w:hAnsi="Cambria" w:cs="Cambria"/>
                <w:sz w:val="20"/>
                <w:szCs w:val="20"/>
              </w:rPr>
            </w:pPr>
            <w:r w:rsidRPr="00210B4C">
              <w:rPr>
                <w:rFonts w:ascii="Cambria" w:eastAsia="Cambria" w:hAnsi="Cambria" w:cs="Cambria"/>
                <w:sz w:val="20"/>
                <w:szCs w:val="20"/>
              </w:rPr>
              <w:t>Diterbitkan:</w:t>
            </w:r>
          </w:p>
          <w:p w14:paraId="68694C1E" w14:textId="10BF2B63" w:rsidR="00B24914" w:rsidRPr="00210B4C" w:rsidRDefault="002C2BF1" w:rsidP="00B24914">
            <w:pPr>
              <w:rPr>
                <w:rFonts w:ascii="Cambria" w:eastAsia="Cambria" w:hAnsi="Cambria" w:cs="Cambria"/>
                <w:sz w:val="20"/>
                <w:szCs w:val="20"/>
              </w:rPr>
            </w:pPr>
            <w:r>
              <w:rPr>
                <w:rFonts w:ascii="Cambria" w:eastAsia="Cambria" w:hAnsi="Cambria" w:cs="Cambria"/>
                <w:sz w:val="20"/>
                <w:szCs w:val="20"/>
              </w:rPr>
              <w:t>6</w:t>
            </w:r>
            <w:r w:rsidR="00B24914">
              <w:rPr>
                <w:rFonts w:ascii="Cambria" w:eastAsia="Cambria" w:hAnsi="Cambria" w:cs="Cambria"/>
                <w:sz w:val="20"/>
                <w:szCs w:val="20"/>
              </w:rPr>
              <w:t xml:space="preserve"> Desember 2025</w:t>
            </w:r>
          </w:p>
          <w:p w14:paraId="00CEE667" w14:textId="77777777" w:rsidR="00CF3B83" w:rsidRPr="00210B4C" w:rsidRDefault="00CF3B83" w:rsidP="00340A26">
            <w:pPr>
              <w:rPr>
                <w:rFonts w:ascii="Cambria" w:eastAsia="Cambria" w:hAnsi="Cambria" w:cs="Cambria"/>
                <w:sz w:val="20"/>
                <w:szCs w:val="20"/>
              </w:rPr>
            </w:pPr>
          </w:p>
        </w:tc>
        <w:tc>
          <w:tcPr>
            <w:tcW w:w="6458" w:type="dxa"/>
          </w:tcPr>
          <w:p w14:paraId="1C69AD99" w14:textId="1B1783A3" w:rsidR="00CF3B83" w:rsidRPr="00210B4C" w:rsidRDefault="00CF3B83" w:rsidP="00340A26">
            <w:pPr>
              <w:jc w:val="both"/>
              <w:rPr>
                <w:rFonts w:ascii="Cambria" w:eastAsia="Cambria" w:hAnsi="Cambria" w:cs="Cambria"/>
                <w:sz w:val="20"/>
                <w:szCs w:val="20"/>
              </w:rPr>
            </w:pPr>
            <w:r w:rsidRPr="00210B4C">
              <w:rPr>
                <w:rFonts w:ascii="Cambria" w:eastAsia="Cambria" w:hAnsi="Cambria" w:cs="Cambria"/>
                <w:b/>
                <w:sz w:val="20"/>
                <w:szCs w:val="20"/>
              </w:rPr>
              <w:t>Abstra</w:t>
            </w:r>
            <w:r w:rsidR="00B249AE">
              <w:rPr>
                <w:rFonts w:ascii="Cambria" w:eastAsia="Cambria" w:hAnsi="Cambria" w:cs="Cambria"/>
                <w:b/>
                <w:sz w:val="20"/>
                <w:szCs w:val="20"/>
              </w:rPr>
              <w:t>k</w:t>
            </w:r>
            <w:r w:rsidRPr="00210B4C">
              <w:rPr>
                <w:rFonts w:ascii="Cambria" w:eastAsia="Cambria" w:hAnsi="Cambria" w:cs="Cambria"/>
                <w:sz w:val="20"/>
                <w:szCs w:val="20"/>
              </w:rPr>
              <w:t xml:space="preserve"> – </w:t>
            </w:r>
            <w:r w:rsidR="00937213" w:rsidRPr="00937213">
              <w:rPr>
                <w:rStyle w:val="AbstrakJPSChar"/>
              </w:rPr>
              <w:t xml:space="preserve">Pelatihan pengolahan data berbasis </w:t>
            </w:r>
            <w:proofErr w:type="spellStart"/>
            <w:r w:rsidR="00937213" w:rsidRPr="00937213">
              <w:rPr>
                <w:rStyle w:val="AbstrakJPSChar"/>
              </w:rPr>
              <w:t>spreadsheet</w:t>
            </w:r>
            <w:proofErr w:type="spellEnd"/>
            <w:r w:rsidR="00937213" w:rsidRPr="00937213">
              <w:rPr>
                <w:rStyle w:val="AbstrakJPSChar"/>
              </w:rPr>
              <w:t xml:space="preserve"> ini bertujuan meningkatkan pemahaman dan keterampilan mahasiswa Fisika angkatan 2024 dalam mengelola dan menganalisis data ilmiah. Selama dua hari pelaksanaan, peserta mendapat materi mulai dari pengenalan antarmuka </w:t>
            </w:r>
            <w:proofErr w:type="spellStart"/>
            <w:r w:rsidR="00937213" w:rsidRPr="00937213">
              <w:rPr>
                <w:rStyle w:val="AbstrakJPSChar"/>
              </w:rPr>
              <w:t>spreadsheet</w:t>
            </w:r>
            <w:proofErr w:type="spellEnd"/>
            <w:r w:rsidR="00937213" w:rsidRPr="00937213">
              <w:rPr>
                <w:rStyle w:val="AbstrakJPSChar"/>
              </w:rPr>
              <w:t xml:space="preserve">, operasi matematika dasar, fungsi kondisional dan logika, fungsi pencarian dan referensi, pengolahan teks, hingga pembuatan grafik. Tes awal menunjukkan bahwa mahasiswa hanya menguasai kemampuan dasar seperti penjumlahan, rata-rata, dan fungsi sederhana, sementara sebagian besar belum memahami fitur tingkat menengah seperti IF, COUNTIF, VLOOKUP, dan teknik filtrasi data. Melalui metode demonstrasi dan praktik langsung, peserta belajar menerapkan setiap fungsi menggunakan </w:t>
            </w:r>
            <w:proofErr w:type="spellStart"/>
            <w:r w:rsidR="00937213" w:rsidRPr="00937213">
              <w:rPr>
                <w:rStyle w:val="AbstrakJPSChar"/>
              </w:rPr>
              <w:t>dataset</w:t>
            </w:r>
            <w:proofErr w:type="spellEnd"/>
            <w:r w:rsidR="00937213" w:rsidRPr="00937213">
              <w:rPr>
                <w:rStyle w:val="AbstrakJPSChar"/>
              </w:rPr>
              <w:t xml:space="preserve"> yang relevan dengan kegiatan praktikum. Hasil observasi menunjukkan adanya peningkatan yang signifikan pada kemampuan mahasiswa dalam menggunakan fungsi-fungsi tersebut, termasuk pemahaman struktur argumen fungsi dan penerapannya pada permasalahan nyata. Peserta juga menunjukkan peningkatan kepercayaan diri dalam mengolah data secara mandiri serta kemampuan menyajikan hasil analisis dalam bentuk grafik ilmiah. Secara keseluruhan, pelatihan ini berhasil meningkatkan kompetensi mahasiswa dalam pengolahan data berbasis </w:t>
            </w:r>
            <w:proofErr w:type="spellStart"/>
            <w:r w:rsidR="00937213" w:rsidRPr="00937213">
              <w:rPr>
                <w:rStyle w:val="AbstrakJPSChar"/>
              </w:rPr>
              <w:t>spreadsheet</w:t>
            </w:r>
            <w:proofErr w:type="spellEnd"/>
            <w:r w:rsidR="00937213" w:rsidRPr="00937213">
              <w:rPr>
                <w:rStyle w:val="AbstrakJPSChar"/>
              </w:rPr>
              <w:t>, yang menjadi bekal penting untuk mendukung kegiatan akademik dan penelitian. Program serupa disarankan untuk dikembangkan lebih lanjut dengan materi lanjutan untuk memperkuat kapasitas analisis data mahasiswa</w:t>
            </w:r>
            <w:r w:rsidRPr="00DB13B4">
              <w:rPr>
                <w:rStyle w:val="AbstrakJPSChar"/>
              </w:rPr>
              <w:t>.</w:t>
            </w:r>
          </w:p>
          <w:p w14:paraId="1D35988F" w14:textId="77777777" w:rsidR="00CF3B83" w:rsidRPr="00210B4C" w:rsidRDefault="00CF3B83" w:rsidP="00340A26">
            <w:pPr>
              <w:rPr>
                <w:rFonts w:ascii="Cambria" w:eastAsia="Cambria" w:hAnsi="Cambria" w:cs="Cambria"/>
                <w:sz w:val="20"/>
                <w:szCs w:val="20"/>
              </w:rPr>
            </w:pPr>
          </w:p>
          <w:p w14:paraId="2C2A59FD" w14:textId="70ADFAD8" w:rsidR="00CF3B83" w:rsidRPr="00210B4C" w:rsidRDefault="00CF3B83" w:rsidP="00DB13B4">
            <w:pPr>
              <w:pStyle w:val="Keyword"/>
            </w:pPr>
            <w:r w:rsidRPr="00210B4C">
              <w:t xml:space="preserve">Kata Kunci : </w:t>
            </w:r>
            <w:r w:rsidR="00937213" w:rsidRPr="00937213">
              <w:t>Analisis Data</w:t>
            </w:r>
            <w:r w:rsidR="00937213">
              <w:t xml:space="preserve">, </w:t>
            </w:r>
            <w:proofErr w:type="spellStart"/>
            <w:r w:rsidR="00937213" w:rsidRPr="00937213">
              <w:t>Spreadsheet</w:t>
            </w:r>
            <w:proofErr w:type="spellEnd"/>
            <w:r w:rsidR="00937213" w:rsidRPr="00937213">
              <w:t>, Pengolahan Data, Pelatihan, Mahasiswa Fisika</w:t>
            </w:r>
          </w:p>
        </w:tc>
      </w:tr>
    </w:tbl>
    <w:p w14:paraId="06BCCAC3" w14:textId="77777777" w:rsidR="00CF3B83" w:rsidRPr="00210B4C" w:rsidRDefault="00CF3B83" w:rsidP="00CF3B83">
      <w:pPr>
        <w:jc w:val="both"/>
        <w:rPr>
          <w:rFonts w:ascii="Cambria" w:eastAsia="Cambria" w:hAnsi="Cambria" w:cs="Cambria"/>
          <w:sz w:val="20"/>
          <w:szCs w:val="20"/>
        </w:rPr>
      </w:pPr>
    </w:p>
    <w:p w14:paraId="13BB5FB4" w14:textId="77777777" w:rsidR="00CF3B83" w:rsidRPr="00210B4C" w:rsidRDefault="00CF3B83" w:rsidP="00CF3B83">
      <w:pPr>
        <w:jc w:val="both"/>
        <w:rPr>
          <w:rFonts w:ascii="Cambria" w:eastAsia="Cambria" w:hAnsi="Cambria" w:cs="Cambria"/>
          <w:sz w:val="20"/>
          <w:szCs w:val="20"/>
        </w:rPr>
      </w:pPr>
      <w:r w:rsidRPr="00210B4C">
        <w:rPr>
          <w:noProof/>
        </w:rPr>
        <w:drawing>
          <wp:anchor distT="0" distB="0" distL="114300" distR="114300" simplePos="0" relativeHeight="251658240" behindDoc="0" locked="0" layoutInCell="1" hidden="0" allowOverlap="1" wp14:anchorId="319196FB" wp14:editId="6585C759">
            <wp:simplePos x="0" y="0"/>
            <wp:positionH relativeFrom="column">
              <wp:posOffset>4702175</wp:posOffset>
            </wp:positionH>
            <wp:positionV relativeFrom="paragraph">
              <wp:posOffset>151130</wp:posOffset>
            </wp:positionV>
            <wp:extent cx="1026160" cy="361950"/>
            <wp:effectExtent l="0" t="0" r="0" b="0"/>
            <wp:wrapSquare wrapText="bothSides" distT="0" distB="0" distL="114300" distR="114300"/>
            <wp:docPr id="20796407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26160" cy="361950"/>
                    </a:xfrm>
                    <a:prstGeom prst="rect">
                      <a:avLst/>
                    </a:prstGeom>
                    <a:ln/>
                  </pic:spPr>
                </pic:pic>
              </a:graphicData>
            </a:graphic>
          </wp:anchor>
        </w:drawing>
      </w:r>
    </w:p>
    <w:p w14:paraId="16532D19" w14:textId="77777777" w:rsidR="00CF3B83" w:rsidRPr="00210B4C" w:rsidRDefault="00CF3B83" w:rsidP="00CF3B83">
      <w:pPr>
        <w:jc w:val="both"/>
        <w:rPr>
          <w:rFonts w:ascii="Cambria" w:eastAsia="Cambria" w:hAnsi="Cambria" w:cs="Cambria"/>
          <w:sz w:val="20"/>
          <w:szCs w:val="20"/>
        </w:rPr>
      </w:pPr>
      <w:proofErr w:type="spellStart"/>
      <w:r w:rsidRPr="00210B4C">
        <w:rPr>
          <w:rFonts w:ascii="Cambria" w:eastAsia="Cambria" w:hAnsi="Cambria" w:cs="Cambria"/>
          <w:b/>
          <w:sz w:val="20"/>
          <w:szCs w:val="20"/>
          <w:highlight w:val="white"/>
        </w:rPr>
        <w:t>Declaration</w:t>
      </w:r>
      <w:proofErr w:type="spellEnd"/>
      <w:r w:rsidRPr="00210B4C">
        <w:rPr>
          <w:rFonts w:ascii="Cambria" w:eastAsia="Cambria" w:hAnsi="Cambria" w:cs="Cambria"/>
          <w:b/>
          <w:sz w:val="20"/>
          <w:szCs w:val="20"/>
          <w:highlight w:val="white"/>
        </w:rPr>
        <w:t xml:space="preserve"> </w:t>
      </w:r>
      <w:proofErr w:type="spellStart"/>
      <w:r w:rsidRPr="00210B4C">
        <w:rPr>
          <w:rFonts w:ascii="Cambria" w:eastAsia="Cambria" w:hAnsi="Cambria" w:cs="Cambria"/>
          <w:b/>
          <w:sz w:val="20"/>
          <w:szCs w:val="20"/>
          <w:highlight w:val="white"/>
        </w:rPr>
        <w:t>of</w:t>
      </w:r>
      <w:proofErr w:type="spellEnd"/>
      <w:r w:rsidRPr="00210B4C">
        <w:rPr>
          <w:rFonts w:ascii="Cambria" w:eastAsia="Cambria" w:hAnsi="Cambria" w:cs="Cambria"/>
          <w:b/>
          <w:sz w:val="20"/>
          <w:szCs w:val="20"/>
          <w:highlight w:val="white"/>
        </w:rPr>
        <w:t xml:space="preserve"> </w:t>
      </w:r>
      <w:proofErr w:type="spellStart"/>
      <w:r w:rsidRPr="00210B4C">
        <w:rPr>
          <w:rFonts w:ascii="Cambria" w:eastAsia="Cambria" w:hAnsi="Cambria" w:cs="Cambria"/>
          <w:b/>
          <w:sz w:val="20"/>
          <w:szCs w:val="20"/>
          <w:highlight w:val="white"/>
        </w:rPr>
        <w:t>conflicts</w:t>
      </w:r>
      <w:proofErr w:type="spellEnd"/>
      <w:r w:rsidRPr="00210B4C">
        <w:rPr>
          <w:rFonts w:ascii="Cambria" w:eastAsia="Cambria" w:hAnsi="Cambria" w:cs="Cambria"/>
          <w:b/>
          <w:sz w:val="20"/>
          <w:szCs w:val="20"/>
          <w:highlight w:val="white"/>
        </w:rPr>
        <w:t xml:space="preserve"> </w:t>
      </w:r>
      <w:proofErr w:type="spellStart"/>
      <w:r w:rsidRPr="00210B4C">
        <w:rPr>
          <w:rFonts w:ascii="Cambria" w:eastAsia="Cambria" w:hAnsi="Cambria" w:cs="Cambria"/>
          <w:b/>
          <w:sz w:val="20"/>
          <w:szCs w:val="20"/>
          <w:highlight w:val="white"/>
        </w:rPr>
        <w:t>of</w:t>
      </w:r>
      <w:proofErr w:type="spellEnd"/>
      <w:r w:rsidRPr="00210B4C">
        <w:rPr>
          <w:rFonts w:ascii="Cambria" w:eastAsia="Cambria" w:hAnsi="Cambria" w:cs="Cambria"/>
          <w:b/>
          <w:sz w:val="20"/>
          <w:szCs w:val="20"/>
          <w:highlight w:val="white"/>
        </w:rPr>
        <w:t xml:space="preserve"> </w:t>
      </w:r>
      <w:proofErr w:type="spellStart"/>
      <w:r w:rsidRPr="00210B4C">
        <w:rPr>
          <w:rFonts w:ascii="Cambria" w:eastAsia="Cambria" w:hAnsi="Cambria" w:cs="Cambria"/>
          <w:b/>
          <w:sz w:val="20"/>
          <w:szCs w:val="20"/>
          <w:highlight w:val="white"/>
        </w:rPr>
        <w:t>interests</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No</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potential</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conflict</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of</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interest</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was</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reported</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by</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the</w:t>
      </w:r>
      <w:proofErr w:type="spellEnd"/>
      <w:r w:rsidRPr="00210B4C">
        <w:rPr>
          <w:rFonts w:ascii="Cambria" w:eastAsia="Cambria" w:hAnsi="Cambria" w:cs="Cambria"/>
          <w:sz w:val="20"/>
          <w:szCs w:val="20"/>
          <w:highlight w:val="white"/>
        </w:rPr>
        <w:t xml:space="preserve"> </w:t>
      </w:r>
      <w:proofErr w:type="spellStart"/>
      <w:r w:rsidRPr="00210B4C">
        <w:rPr>
          <w:rFonts w:ascii="Cambria" w:eastAsia="Cambria" w:hAnsi="Cambria" w:cs="Cambria"/>
          <w:sz w:val="20"/>
          <w:szCs w:val="20"/>
          <w:highlight w:val="white"/>
        </w:rPr>
        <w:t>authors</w:t>
      </w:r>
      <w:proofErr w:type="spellEnd"/>
      <w:r w:rsidRPr="00210B4C">
        <w:rPr>
          <w:rFonts w:ascii="Cambria" w:eastAsia="Cambria" w:hAnsi="Cambria" w:cs="Cambria"/>
          <w:sz w:val="20"/>
          <w:szCs w:val="20"/>
          <w:highlight w:val="white"/>
        </w:rPr>
        <w:t>.</w:t>
      </w:r>
    </w:p>
    <w:p w14:paraId="0FF5CE1C" w14:textId="77777777" w:rsidR="00CF3B83" w:rsidRPr="00210B4C" w:rsidRDefault="00CF3B83" w:rsidP="00CF3B83">
      <w:pPr>
        <w:jc w:val="both"/>
        <w:rPr>
          <w:rFonts w:ascii="Cambria" w:eastAsia="Cambria" w:hAnsi="Cambria" w:cs="Cambria"/>
          <w:sz w:val="20"/>
          <w:szCs w:val="20"/>
        </w:rPr>
      </w:pPr>
    </w:p>
    <w:p w14:paraId="63F0BA39" w14:textId="77777777" w:rsidR="00CF3B83" w:rsidRPr="00210B4C" w:rsidRDefault="00CF3B83" w:rsidP="00037ECC">
      <w:pPr>
        <w:pStyle w:val="Heading1JPS"/>
      </w:pPr>
      <w:r w:rsidRPr="00210B4C">
        <w:t>Pendahuluan</w:t>
      </w:r>
    </w:p>
    <w:p w14:paraId="476277A6" w14:textId="01696026" w:rsidR="00B24914" w:rsidRPr="00B24914" w:rsidRDefault="00B24914" w:rsidP="00B24914">
      <w:pPr>
        <w:pStyle w:val="BodyTextJPS"/>
        <w:rPr>
          <w:rStyle w:val="BodyTextJPSChar"/>
        </w:rPr>
      </w:pPr>
      <w:r w:rsidRPr="00B24914">
        <w:rPr>
          <w:rStyle w:val="BodyTextJPSChar"/>
        </w:rPr>
        <w:t>Pengolahan data merupakan kompetensi fundamental bagi mahasiswa sains, khususnya mahasiswa Program Studi Fisika</w:t>
      </w:r>
      <w:r w:rsidR="00BB7513">
        <w:rPr>
          <w:rStyle w:val="BodyTextJPSChar"/>
        </w:rPr>
        <w:t xml:space="preserve"> </w:t>
      </w:r>
      <w:r w:rsidR="00BB7513">
        <w:rPr>
          <w:rStyle w:val="BodyTextJPSChar"/>
        </w:rPr>
        <w:fldChar w:fldCharType="begin"/>
      </w:r>
      <w:r w:rsidR="00BB7513">
        <w:rPr>
          <w:rStyle w:val="BodyTextJPSChar"/>
        </w:rPr>
        <w:instrText xml:space="preserve"> ADDIN ZOTERO_ITEM CSL_CITATION {"citationID":"fCUEXQFY","properties":{"formattedCitation":"(Afrizal Rizqy Pratama &amp; Zaehol Fatah, 2025; Nazila et al., 2025)","plainCitation":"(Afrizal Rizqy Pratama &amp; Zaehol Fatah, 2025; Nazila et al., 2025)","noteIndex":0},"citationItems":[{"id":690,"uris":["http://zotero.org/users/local/pDuDjnRA/items/T86MM3Q5"],"itemData":{"id":690,"type":"article-journal","abstract":"This study aims to assess the extent to which Microsoft Excel training is expected to improve the information processing skills of students in Madrasah aliyah (MA) Sunan Ampel, Sumberkima, Buleleng, Bali. Through a case study approach, we examine how this training successfully sculpts advanced-level students’ competencies, transforming them from passive users into individuals fluent in processing information. A curriculum focused on practical applications Exceeding expectations , ranging from basic functions to simple information visualization, is proven to significantly improve students’ ability to sort, analyze, and present information. The method applied in this study was a practice-based training, followed by an assessment of the skills of the participants after the training. The research findings indicated that microsoft training exceeded expectations was able to significantly improve students’ information retrieval skills, accelerating the process of information recapitulation and analysis. However, it was found that a proportion of participants still required individual assistance to achieve full mastery on the more advanced features. Overall, this training had a positive influence on improving information processing skills in Madrasah Aliyah (MA) Sunan Ampel Sumberkima, Buleleng, Bali. as well as can be an initial step to optimize the utilization of technology in educational information processing.","container-title":"Jurnal Riset Teknik Komputer","DOI":"10.69714/sgtsdx53","ISSN":"3047-9819, 3047-3233","issue":"2","journalAbbreviation":"JURTIKOM","page":"100-105","source":"DOI.org (Crossref)","title":"MENGUKIR KOMPETENSI DIGITAL : STUDI KASUS PELATIHAN MICROSOFT EXCEL DALAM MENINGKATKAN KETERAMPILAN PENGOLAHAN DATA SISWA","title-short":"MENGUKIR KOMPETENSI DIGITAL","volume":"2","author":[{"literal":"Afrizal Rizqy Pratama"},{"literal":"Zaehol Fatah"}],"issued":{"date-parts":[["2025",6,30]]}}},{"id":689,"uris":["http://zotero.org/users/local/pDuDjnRA/items/U7KPIQUV"],"itemData":{"id":689,"type":"article-journal","abstract":"Keterampilan pengolahan data merupakan kompetensi dasar yang semakin penting di era digital saat ini, termasuk bagi siswa SMP. Penguasaan aplikasi seperti spreadsheet seperti Microsoft Excel tidak hanya mendukung kegiatan belajar mengajar di berbagai mata pelajaran, tetapi juga membekali siswa dengan keterampilan praktis yang dapat digunakan dalam kehidupan sehari-hari maupun di jenjang pendidikan yang lebih tinggi. Keterampilan ini penting untuk menganalisis informasi, membuat keputusan berbasis data, dan meningkatkan literasi digital secara keseluruhan. Namun, berdasarkan observasi awal, banyak siswa SMP Ibrahimy 3 Sokorejo belum memiliki pemahaman dasar tentang pengolahan data menggunakan Microsoft Excel, sehingga menghambat potensi akademik dan pengembangan diri mereka. Kondisi ini menjadi latar belakang yang kuat untuk pelaksanaan kegiatan pelatihan yang bertujuan untuk meningkatkan kemampuan siswa dalam mengoperasikan Microsoft Excel secara efektif dan efisien. Kegiatan implementasi ini dilaksanakan dalam bentuk pengabdian kepada masyarakat, dengan pendekatan yang berfokus pada penyediaan materi interaktif, disertai praktik langsung yang intensif, dan pendampingan pribadi untuk memastikan pemahaman yang optimal. Metodologi ini dirancang untuk memfasilitasi perolehan pengetahuan dasar siswa secara efisien, serta mengembangkan kepercayaan diri mereka dalam mengoperasikan aplikasi digital. Secara keseluruhan, pelatihan ini terbukti mampu meningkatkan literasi digital dan keterampilan pengolahan data siswa SMP Ibrahimy 3 Sukorejo secara signifikan. Keberhasilan kegiatan ini menunjukkan bahwa intervensi berbasis pelatihan langsung dengan pendekatan kontekstual yang disesuaikan dengan kebutuhan peserta sangat efektif diterapkan di jenjang pendidikan dasar untuk mempersiapkan generasi muda menghadapi tantangan era digital.","container-title":"Eastasouth Journal of Effective Community Services","DOI":"10.58812/ejecs.v4i01.364","ISSN":"2963-1440, 2985-5993","issue":"01","journalAbbreviation":"J. eff. serv.","license":"https://creativecommons.org/licenses/by-sa/4.0","page":"49-59","source":"DOI.org (Crossref)","title":"Pelatihan Micrososft Excel untuk Meningkatkan Keterampilan Mengolah Data Sederhana bagi Siswa SMP Ibrahimy 3 Sukorejo","volume":"4","author":[{"family":"Nazila","given":"Jamilatun"},{"family":"Holidiyah","given":"Na'imatul"},{"family":"Fatah","given":"Zaehol"}],"issued":{"date-parts":[["2025",8,31]]}}}],"schema":"https://github.com/citation-style-language/schema/raw/master/csl-citation.json"} </w:instrText>
      </w:r>
      <w:r w:rsidR="00BB7513">
        <w:rPr>
          <w:rStyle w:val="BodyTextJPSChar"/>
        </w:rPr>
        <w:fldChar w:fldCharType="separate"/>
      </w:r>
      <w:r w:rsidR="00BB7513" w:rsidRPr="00BB7513">
        <w:t>(Afrizal Rizqy Pratama &amp; Zaehol Fatah, 2025; Nazila et al., 2025)</w:t>
      </w:r>
      <w:r w:rsidR="00BB7513">
        <w:rPr>
          <w:rStyle w:val="BodyTextJPSChar"/>
        </w:rPr>
        <w:fldChar w:fldCharType="end"/>
      </w:r>
      <w:r w:rsidRPr="00B24914">
        <w:rPr>
          <w:rStyle w:val="BodyTextJPSChar"/>
        </w:rPr>
        <w:t xml:space="preserve">. Setiap kegiatan praktikum, penelitian laboratorium, maupun survei lapangan selalu menghasilkan data dalam jumlah yang beragam, mulai dari data pengukuran sederhana hingga data eksperimen berskala besar. Oleh karena itu, kemampuan mahasiswa dalam mengolah, </w:t>
      </w:r>
      <w:r w:rsidRPr="00B24914">
        <w:rPr>
          <w:rStyle w:val="BodyTextJPSChar"/>
        </w:rPr>
        <w:lastRenderedPageBreak/>
        <w:t>menganalisis, dan memvisualisasikan data menjadi aspek yang sangat penting untuk memastikan hasil penelitian dapat dipahami dan dikomunikasikan dengan baik.</w:t>
      </w:r>
    </w:p>
    <w:p w14:paraId="179BE8FB" w14:textId="58395E6A" w:rsidR="00B24914" w:rsidRPr="00B24914" w:rsidRDefault="00B24914" w:rsidP="00B24914">
      <w:pPr>
        <w:pStyle w:val="BodyTextJPS"/>
        <w:rPr>
          <w:rStyle w:val="BodyTextJPSChar"/>
        </w:rPr>
      </w:pPr>
      <w:r w:rsidRPr="00B24914">
        <w:rPr>
          <w:rStyle w:val="BodyTextJPSChar"/>
        </w:rPr>
        <w:t>Microsoft Excel merupakan perangkat lunak pengolah data yang paling banyak digunakan di berbagai bidang, baik akademik, industri, maupun penelitian</w:t>
      </w:r>
      <w:r w:rsidR="00BB7513">
        <w:rPr>
          <w:rStyle w:val="BodyTextJPSChar"/>
        </w:rPr>
        <w:t xml:space="preserve"> </w:t>
      </w:r>
      <w:r w:rsidR="00BB7513">
        <w:rPr>
          <w:rStyle w:val="BodyTextJPSChar"/>
        </w:rPr>
        <w:fldChar w:fldCharType="begin"/>
      </w:r>
      <w:r w:rsidR="00BB7513">
        <w:rPr>
          <w:rStyle w:val="BodyTextJPSChar"/>
        </w:rPr>
        <w:instrText xml:space="preserve"> ADDIN ZOTERO_ITEM CSL_CITATION {"citationID":"CpTbZ4Tx","properties":{"formattedCitation":"(Trino et al., 2021)","plainCitation":"(Trino et al., 2021)","noteIndex":0},"citationItems":[{"id":691,"uris":["http://zotero.org/users/local/pDuDjnRA/items/N9FMNVJP"],"itemData":{"id":691,"type":"article-journal","abstract":"Minimnya literasi digital di kalangan siswa Sekolah Menengah Atas menyebabkan sebagian siswa lulusan Sekolah Menengah Atas kesulitan untuk menyesuaikan diri dengan lingkungan kampus dan tuntutan dunia kerja dalam hal penggunaan teknologi informasi. Pengabdian kepada masyarakat ini dilakukan di Sekolah Menengah Atas Bina Putera, Serang, Banten, dimana sekolah telah memiliki lab komputer, tetapi belum maksimal digunakan untuk membekali siswanya dengan kemampuan menggunakan aplikasi komputer. Siswa belum diperkenalkan bagaimana mengolah data dengan menggunakan Microsoft Excel.\r\n \r\nTujuan dari pengabdian masyarakat ini adalah memberikan pelatihan kepada siswa mengenai pemanfaatan Microsoft Excel untuk membantu siswa dalam mengolah data secara efisien dan menyajikan informasi yang dibutuhkan dalam bentuk yang mudah dipahami. Penyampaian materi, latihan soal, diskusi interaktif dan test dalam pelatihan ini dilakukan secara daring melalui aplikasi Zoom.\r\n \r\nHasil yang dicapai dari pelatihan ini adalah meningkatnya pemahaman dan kemampuan siswa Sekolah Menengah Atas Bina Putera Serang Banten dalam hal penggunaan Microsoft Excel, yang dibuktikan dengan adanya peningkatan signifikan pada hasil tes yang dilakukan.","container-title":"Journal of Community Services: Sustainability and Empowerment","DOI":"10.35806/jcsse.v1i2.232","ISSN":"2775-7412, 2798-5261","issue":"02","journalAbbreviation":"JCSSE","page":"13-24","source":"DOI.org (Crossref)","title":"Pelatihan Pengolahan Data dengan Menggunakan Microsoft Excel di Sekolah Menengah Atas Bina Putera, Kecamatan Kopo, Kabupaten Serang Provinsi Banten","volume":"1","author":[{"family":"Trino","given":"Kirana Alya Luthfa Monaco"},{"family":"Perila","given":"Sinta"},{"family":"Maharsi","given":"Sri"},{"family":"Ardiansyah","given":"Muhril"}],"issued":{"date-parts":[["2021",10,27]]}}}],"schema":"https://github.com/citation-style-language/schema/raw/master/csl-citation.json"} </w:instrText>
      </w:r>
      <w:r w:rsidR="00BB7513">
        <w:rPr>
          <w:rStyle w:val="BodyTextJPSChar"/>
        </w:rPr>
        <w:fldChar w:fldCharType="separate"/>
      </w:r>
      <w:r w:rsidR="00BB7513" w:rsidRPr="00BB7513">
        <w:t>(Trino et al., 2021)</w:t>
      </w:r>
      <w:r w:rsidR="00BB7513">
        <w:rPr>
          <w:rStyle w:val="BodyTextJPSChar"/>
        </w:rPr>
        <w:fldChar w:fldCharType="end"/>
      </w:r>
      <w:r w:rsidRPr="00B24914">
        <w:rPr>
          <w:rStyle w:val="BodyTextJPSChar"/>
        </w:rPr>
        <w:t xml:space="preserve">. </w:t>
      </w:r>
      <w:proofErr w:type="spellStart"/>
      <w:r>
        <w:rPr>
          <w:rStyle w:val="BodyTextJPSChar"/>
        </w:rPr>
        <w:t>Spreadsheet</w:t>
      </w:r>
      <w:proofErr w:type="spellEnd"/>
      <w:r>
        <w:rPr>
          <w:rStyle w:val="BodyTextJPSChar"/>
        </w:rPr>
        <w:t xml:space="preserve"> ini</w:t>
      </w:r>
      <w:r w:rsidRPr="00B24914">
        <w:rPr>
          <w:rStyle w:val="BodyTextJPSChar"/>
        </w:rPr>
        <w:t xml:space="preserve"> menyediakan berbagai fitur mulai dari operasi matematika dasar, fungsi logika, fungsi kondisional, hingga kemampuan visualisasi data yang dapat membantu mahasiswa memahami struktur dan pola dari data yang mereka </w:t>
      </w:r>
      <w:proofErr w:type="spellStart"/>
      <w:r w:rsidRPr="00B24914">
        <w:rPr>
          <w:rStyle w:val="BodyTextJPSChar"/>
        </w:rPr>
        <w:t>peroleh</w:t>
      </w:r>
      <w:proofErr w:type="spellEnd"/>
      <w:r w:rsidRPr="00B24914">
        <w:rPr>
          <w:rStyle w:val="BodyTextJPSChar"/>
        </w:rPr>
        <w:t xml:space="preserve">. Meskipun demikian, banyak mahasiswa baru yang hanya mengenal </w:t>
      </w:r>
      <w:r>
        <w:rPr>
          <w:rStyle w:val="BodyTextJPSChar"/>
        </w:rPr>
        <w:t>aplikasi ini</w:t>
      </w:r>
      <w:r w:rsidRPr="00B24914">
        <w:rPr>
          <w:rStyle w:val="BodyTextJPSChar"/>
        </w:rPr>
        <w:t xml:space="preserve"> pada tingkat paling dasar dan belum memahami fitur menengah yang sebenarnya sangat vital untuk analisis data ilmiah.</w:t>
      </w:r>
    </w:p>
    <w:p w14:paraId="300F9C4B" w14:textId="061B50AD" w:rsidR="00B24914" w:rsidRPr="00B24914" w:rsidRDefault="00B24914" w:rsidP="00B24914">
      <w:pPr>
        <w:pStyle w:val="BodyTextJPS"/>
        <w:rPr>
          <w:rStyle w:val="BodyTextJPSChar"/>
        </w:rPr>
      </w:pPr>
      <w:r w:rsidRPr="00B24914">
        <w:rPr>
          <w:rStyle w:val="BodyTextJPSChar"/>
        </w:rPr>
        <w:t xml:space="preserve">Observasi awal terhadap mahasiswa </w:t>
      </w:r>
      <w:r>
        <w:rPr>
          <w:rStyle w:val="BodyTextJPSChar"/>
        </w:rPr>
        <w:t>f</w:t>
      </w:r>
      <w:r w:rsidRPr="00B24914">
        <w:rPr>
          <w:rStyle w:val="BodyTextJPSChar"/>
        </w:rPr>
        <w:t>isika angkatan 2024 menunjukkan adanya kesenjangan kompetensi dalam penggunaan Excel. Hal ini teridentifikasi melalui kuis awal yang diberikan sebelum pelatihan dimulai. Pada kuis tersebut, seluruh peserta dapat menjawab pertanyaan dasar seperti operasi matematika sederhana atau penggunaan fungsi SUM dan AVERAGE. Namun, ketika diberikan pertanyaan tentang fungsi tingkat menengah</w:t>
      </w:r>
      <w:r>
        <w:rPr>
          <w:rStyle w:val="BodyTextJPSChar"/>
        </w:rPr>
        <w:t xml:space="preserve"> seperti </w:t>
      </w:r>
      <w:r w:rsidRPr="00B24914">
        <w:rPr>
          <w:rStyle w:val="BodyTextJPSChar"/>
        </w:rPr>
        <w:t>IF, VLOOKUP, atau penggunaan kombinasi logika AND/OR</w:t>
      </w:r>
      <w:r>
        <w:rPr>
          <w:rStyle w:val="BodyTextJPSChar"/>
        </w:rPr>
        <w:t xml:space="preserve">, </w:t>
      </w:r>
      <w:r w:rsidRPr="00B24914">
        <w:rPr>
          <w:rStyle w:val="BodyTextJPSChar"/>
        </w:rPr>
        <w:t>sebagian besar peserta tidak dapat menjawab dengan benar. Kondisi ini mengindikasikan bahwa mahasiswa memerlukan pelatihan terarah agar dapat meningkatkan kemampuan pengolahan data mereka, terutama untuk memenuhi kebutuhan analisis praktikum di laboratorium yang memerlukan ketelitian dan ketepatan.</w:t>
      </w:r>
    </w:p>
    <w:p w14:paraId="6D2D4F35" w14:textId="77777777" w:rsidR="00CF3B83" w:rsidRPr="00210B4C" w:rsidRDefault="00CF3B83" w:rsidP="00037ECC">
      <w:pPr>
        <w:pStyle w:val="Heading1JPS"/>
      </w:pPr>
      <w:r w:rsidRPr="00210B4C">
        <w:t>Metode</w:t>
      </w:r>
    </w:p>
    <w:p w14:paraId="238877B8" w14:textId="17FCF404" w:rsidR="00BB7513" w:rsidRDefault="00B24914" w:rsidP="00BB7513">
      <w:pPr>
        <w:pStyle w:val="BodyTextJPS"/>
      </w:pPr>
      <w:r w:rsidRPr="00B24914">
        <w:t xml:space="preserve">Kegiatan ini dirancang sebagai pelatihan intensif yang bertujuan untuk meningkatkan kemampuan pengolahan data mahasiswa menggunakan </w:t>
      </w:r>
      <w:proofErr w:type="spellStart"/>
      <w:r w:rsidRPr="00B24914">
        <w:t>spreadsheet</w:t>
      </w:r>
      <w:proofErr w:type="spellEnd"/>
      <w:r w:rsidRPr="00B24914">
        <w:t xml:space="preserve">. Sasaran program adalah 25 mahasiswa Program Studi Fisika angkatan 2024, yang dipilih karena memiliki kebutuhan tinggi terhadap keterampilan pengolahan data untuk mendukung kegiatan praktikum dan analisis hasil pengukuran. Rancangan kegiatan disusun dalam dua hari pelaksanaan, yang mencakup pemaparan materi, demonstrasi langsung, serta latihan mandiri oleh peserta. Setiap sesi materi dimulai dengan pengenalan konsep dan fungsi dasar dalam </w:t>
      </w:r>
      <w:proofErr w:type="spellStart"/>
      <w:r w:rsidRPr="00B24914">
        <w:t>spreadsheet</w:t>
      </w:r>
      <w:proofErr w:type="spellEnd"/>
      <w:r w:rsidRPr="00B24914">
        <w:t xml:space="preserve">, kemudian dilanjutkan dengan praktik menggunakan contoh </w:t>
      </w:r>
      <w:proofErr w:type="spellStart"/>
      <w:r w:rsidRPr="00B24914">
        <w:t>dataset</w:t>
      </w:r>
      <w:proofErr w:type="spellEnd"/>
      <w:r w:rsidRPr="00B24914">
        <w:t xml:space="preserve"> yang umum dijumpai dalam kegiatan laboratorium fisika.</w:t>
      </w:r>
    </w:p>
    <w:p w14:paraId="49229EA9" w14:textId="37F1173C" w:rsidR="00B24914" w:rsidRDefault="00B24914" w:rsidP="00B24914">
      <w:pPr>
        <w:pStyle w:val="BodyTextJPS"/>
      </w:pPr>
      <w:r>
        <w:t xml:space="preserve">Teknik pelaksanaan pelatihan dilakukan melalui metode ceramah singkat, demonstrasi langsung, dan pendampingan praktik. Instruktur memberikan contoh langkah-langkah pengolahan data menggunakan berbagai fitur </w:t>
      </w:r>
      <w:proofErr w:type="spellStart"/>
      <w:r>
        <w:t>spreadsheet</w:t>
      </w:r>
      <w:proofErr w:type="spellEnd"/>
      <w:r>
        <w:t xml:space="preserve">, seperti operasi matematika dasar, fungsi kondisional, fungsi logika, fungsi pencarian dan referensi, fungsi teks, serta pembuatan grafik. Setelah demonstrasi, peserta diminta untuk mempraktikkan kembali langkah yang sama </w:t>
      </w:r>
      <w:r>
        <w:lastRenderedPageBreak/>
        <w:t>menggunakan perangkat masing-masing, sementara instruktur melakukan pendampingan individual untuk memastikan setiap peserta memahami dan dapat menerapkan materi.</w:t>
      </w:r>
    </w:p>
    <w:p w14:paraId="46B9D157" w14:textId="77777777" w:rsidR="002F7182" w:rsidRDefault="002F7182" w:rsidP="00B24914">
      <w:pPr>
        <w:pStyle w:val="BodyTextJPS"/>
      </w:pPr>
    </w:p>
    <w:p w14:paraId="297FF899" w14:textId="77777777" w:rsidR="00CF3B83" w:rsidRPr="00210B4C" w:rsidRDefault="00CF3B83" w:rsidP="00037ECC">
      <w:pPr>
        <w:pStyle w:val="Heading1JPS"/>
      </w:pPr>
      <w:r w:rsidRPr="00210B4C">
        <w:t>Hasil dan Pembahasan</w:t>
      </w:r>
    </w:p>
    <w:p w14:paraId="5DA508C8" w14:textId="6014FA75" w:rsidR="00F13EB5" w:rsidRDefault="00F13EB5" w:rsidP="00F13EB5">
      <w:pPr>
        <w:pStyle w:val="BodyTextJPS"/>
      </w:pPr>
      <w:r>
        <w:t xml:space="preserve">Pelaksanaan pelatihan selama dua hari memberikan gambaran menyeluruh mengenai perkembangan kemampuan peserta dalam menggunakan Excel untuk pengolahan data. Berdasarkan hasil tes awal, terlihat bahwa pemahaman awal mahasiswa cenderung berada pada tingkat dasar. Peserta dapat mengerjakan soal-soal seperti menjumlahkan data, menghitung nilai rata-rata, atau melakukan pengurangan dan perkalian sederhana. Namun, sebagian besar peserta mengalami kesulitan ketika diminta menggunakan fungsi kondisional seperti IF dan COUNTIF, atau fungsi referensi seperti VLOOKUP dan HLOOKUP. Bahkan, lebih dari separuh peserta belum </w:t>
      </w:r>
      <w:proofErr w:type="spellStart"/>
      <w:r>
        <w:t>familiar</w:t>
      </w:r>
      <w:proofErr w:type="spellEnd"/>
      <w:r>
        <w:t xml:space="preserve"> dengan konsep penyaringan data dan penggunaan fitur </w:t>
      </w:r>
      <w:proofErr w:type="spellStart"/>
      <w:r>
        <w:t>sorting</w:t>
      </w:r>
      <w:proofErr w:type="spellEnd"/>
      <w:r>
        <w:t xml:space="preserve"> untuk mengelompokkan data.</w:t>
      </w:r>
    </w:p>
    <w:p w14:paraId="2CCDCF5C" w14:textId="718DAB21" w:rsidR="00F13EB5" w:rsidRDefault="00F13EB5" w:rsidP="00F13EB5">
      <w:pPr>
        <w:pStyle w:val="BodyTextJPS"/>
      </w:pPr>
      <w:r>
        <w:rPr>
          <w:noProof/>
          <w14:ligatures w14:val="standardContextual"/>
        </w:rPr>
        <mc:AlternateContent>
          <mc:Choice Requires="wpg">
            <w:drawing>
              <wp:anchor distT="0" distB="0" distL="114300" distR="114300" simplePos="0" relativeHeight="251663360" behindDoc="0" locked="0" layoutInCell="1" allowOverlap="1" wp14:anchorId="62EB0008" wp14:editId="0FF9D430">
                <wp:simplePos x="0" y="0"/>
                <wp:positionH relativeFrom="margin">
                  <wp:align>center</wp:align>
                </wp:positionH>
                <wp:positionV relativeFrom="paragraph">
                  <wp:posOffset>1276985</wp:posOffset>
                </wp:positionV>
                <wp:extent cx="5473141" cy="3537814"/>
                <wp:effectExtent l="0" t="0" r="0" b="5715"/>
                <wp:wrapSquare wrapText="bothSides"/>
                <wp:docPr id="1586910044" name="Group 1"/>
                <wp:cNvGraphicFramePr/>
                <a:graphic xmlns:a="http://schemas.openxmlformats.org/drawingml/2006/main">
                  <a:graphicData uri="http://schemas.microsoft.com/office/word/2010/wordprocessingGroup">
                    <wpg:wgp>
                      <wpg:cNvGrpSpPr/>
                      <wpg:grpSpPr>
                        <a:xfrm>
                          <a:off x="0" y="0"/>
                          <a:ext cx="5473141" cy="3537814"/>
                          <a:chOff x="0" y="0"/>
                          <a:chExt cx="5473141" cy="3537814"/>
                        </a:xfrm>
                      </wpg:grpSpPr>
                      <pic:pic xmlns:pic="http://schemas.openxmlformats.org/drawingml/2006/picture">
                        <pic:nvPicPr>
                          <pic:cNvPr id="79784343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4630" y="0"/>
                            <a:ext cx="2679700" cy="1733550"/>
                          </a:xfrm>
                          <a:prstGeom prst="rect">
                            <a:avLst/>
                          </a:prstGeom>
                        </pic:spPr>
                      </pic:pic>
                      <pic:pic xmlns:pic="http://schemas.openxmlformats.org/drawingml/2006/picture">
                        <pic:nvPicPr>
                          <pic:cNvPr id="1123688405"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87091" y="7316"/>
                            <a:ext cx="2654300" cy="1710690"/>
                          </a:xfrm>
                          <a:prstGeom prst="rect">
                            <a:avLst/>
                          </a:prstGeom>
                        </pic:spPr>
                      </pic:pic>
                      <pic:pic xmlns:pic="http://schemas.openxmlformats.org/drawingml/2006/picture">
                        <pic:nvPicPr>
                          <pic:cNvPr id="167714248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784909"/>
                            <a:ext cx="2695575" cy="1743075"/>
                          </a:xfrm>
                          <a:prstGeom prst="rect">
                            <a:avLst/>
                          </a:prstGeom>
                        </pic:spPr>
                      </pic:pic>
                      <pic:pic xmlns:pic="http://schemas.openxmlformats.org/drawingml/2006/picture">
                        <pic:nvPicPr>
                          <pic:cNvPr id="122459452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787091" y="1777594"/>
                            <a:ext cx="2686050" cy="1760220"/>
                          </a:xfrm>
                          <a:prstGeom prst="rect">
                            <a:avLst/>
                          </a:prstGeom>
                        </pic:spPr>
                      </pic:pic>
                    </wpg:wgp>
                  </a:graphicData>
                </a:graphic>
              </wp:anchor>
            </w:drawing>
          </mc:Choice>
          <mc:Fallback>
            <w:pict>
              <v:group w14:anchorId="760BE48B" id="Group 1" o:spid="_x0000_s1026" style="position:absolute;margin-left:0;margin-top:100.55pt;width:430.95pt;height:278.55pt;z-index:251663360;mso-position-horizontal:center;mso-position-horizontal-relative:margin" coordsize="54731,3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6;width:2679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">
                  <v:imagedata r:id="rId13" o:title=""/>
                </v:shape>
                <v:shape id="Picture 1" o:spid="_x0000_s1028" type="#_x0000_t75" style="position:absolute;left:27870;top:73;width:26543;height:17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">
                  <v:imagedata r:id="rId14" o:title=""/>
                </v:shape>
                <v:shape id="Picture 1" o:spid="_x0000_s1029" type="#_x0000_t75" style="position:absolute;top:17849;width:26955;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">
                  <v:imagedata r:id="rId15" o:title=""/>
                </v:shape>
                <v:shape id="Picture 1" o:spid="_x0000_s1030" type="#_x0000_t75" style="position:absolute;left:27870;top:17775;width:26861;height:17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">
                  <v:imagedata r:id="rId16" o:title=""/>
                </v:shape>
                <w10:wrap type="square" anchorx="margin"/>
              </v:group>
            </w:pict>
          </mc:Fallback>
        </mc:AlternateContent>
      </w:r>
      <w:r>
        <w:t>Selama proses pelatihan, pendekatan yang digunakan adalah demonstrasi langsung disertai latihan praktik. Mahasiswa diberi kesempatan mencoba setiap fungsi dan fitur secara mandiri dengan bimbingan instruktur. Pendekatan ini terbukti efektif karena peserta dapat langsung melihat relevansi setiap fitur terhadap kebutuhan analisis data yang sering muncul dalam kegiatan praktikum. Adapun materi yang dibawakan disajikan pada gambar di bawah.</w:t>
      </w:r>
    </w:p>
    <w:p w14:paraId="3EBA18D1" w14:textId="471C99D7" w:rsidR="00F13EB5" w:rsidRPr="00210B4C" w:rsidRDefault="00F13EB5" w:rsidP="00F13EB5">
      <w:pPr>
        <w:spacing w:after="120" w:line="360" w:lineRule="auto"/>
        <w:jc w:val="center"/>
        <w:rPr>
          <w:rFonts w:ascii="Cambria" w:eastAsia="Cambria" w:hAnsi="Cambria" w:cs="Cambria"/>
          <w:color w:val="000000"/>
          <w:sz w:val="22"/>
          <w:szCs w:val="22"/>
        </w:rPr>
      </w:pPr>
      <w:r w:rsidRPr="00037ECC">
        <w:rPr>
          <w:rFonts w:ascii="Cambria" w:eastAsia="Cambria" w:hAnsi="Cambria" w:cs="Cambria"/>
          <w:b/>
          <w:bCs/>
          <w:color w:val="000000"/>
          <w:sz w:val="22"/>
          <w:szCs w:val="22"/>
        </w:rPr>
        <w:t>Gambar 1.</w:t>
      </w:r>
      <w:r w:rsidRPr="00210B4C">
        <w:rPr>
          <w:rFonts w:ascii="Cambria" w:eastAsia="Cambria" w:hAnsi="Cambria" w:cs="Cambria"/>
          <w:color w:val="000000"/>
          <w:sz w:val="22"/>
          <w:szCs w:val="22"/>
        </w:rPr>
        <w:t xml:space="preserve"> </w:t>
      </w:r>
      <w:r>
        <w:rPr>
          <w:rFonts w:ascii="Cambria" w:eastAsia="Cambria" w:hAnsi="Cambria" w:cs="Cambria"/>
          <w:color w:val="000000"/>
          <w:sz w:val="22"/>
          <w:szCs w:val="22"/>
        </w:rPr>
        <w:t xml:space="preserve">Materi Pelatihan </w:t>
      </w:r>
      <w:proofErr w:type="spellStart"/>
      <w:r>
        <w:rPr>
          <w:rFonts w:ascii="Cambria" w:eastAsia="Cambria" w:hAnsi="Cambria" w:cs="Cambria"/>
          <w:color w:val="000000"/>
          <w:sz w:val="22"/>
          <w:szCs w:val="22"/>
        </w:rPr>
        <w:t>Spreadsheet</w:t>
      </w:r>
      <w:proofErr w:type="spellEnd"/>
    </w:p>
    <w:p w14:paraId="74AC04B0" w14:textId="2A788EB0" w:rsidR="00F13EB5" w:rsidRDefault="00F13EB5" w:rsidP="00F13EB5">
      <w:pPr>
        <w:pStyle w:val="BodyTextJPS"/>
      </w:pPr>
      <w:r>
        <w:lastRenderedPageBreak/>
        <w:t>Pada materi fungsi dasar, peserta mulai memahami pentingnya struktur argumentasi fungsi Excel dan bagaimana fungsi-fungsi dasar dapat dikombinasikan untuk menghasilkan perhitungan yang lebih komprehensif. Ketika memasuki materi fungsi kondisional dan logika, peserta tampak lebih antusias karena materi ini sering digunakan untuk menentukan kategori data, membuat keputusan berbasis kondisi tertentu, hingga memfilter data sesuai kriteria. Penguasaan fungsi logika juga membantu peserta dalam memahami bagaimana Excel dapat melakukan analisis data yang lebih kompleks, tidak sekadar perhitungan numerik.</w:t>
      </w:r>
    </w:p>
    <w:p w14:paraId="63676012" w14:textId="52B2A534" w:rsidR="00F13EB5" w:rsidRDefault="00F13EB5" w:rsidP="00F13EB5">
      <w:pPr>
        <w:pStyle w:val="BodyTextJPS"/>
      </w:pPr>
      <w:r>
        <w:t>Peningkatan yang lebih signifikan terlihat pada sesi fungsi pencarian dan referensi. Pada awal sesi, hampir semua peserta belum memahami konsep tabel referensi maupun penggunaan kolom kunci (</w:t>
      </w:r>
      <w:proofErr w:type="spellStart"/>
      <w:r>
        <w:t>lookup</w:t>
      </w:r>
      <w:proofErr w:type="spellEnd"/>
      <w:r>
        <w:t xml:space="preserve"> </w:t>
      </w:r>
      <w:proofErr w:type="spellStart"/>
      <w:r>
        <w:t>key</w:t>
      </w:r>
      <w:proofErr w:type="spellEnd"/>
      <w:r>
        <w:t xml:space="preserve">). Setelah melakukan beberapa latihan, peserta dapat menggunakan VLOOKUP dan XLOOKUP untuk menemukan informasi tertentu dalam </w:t>
      </w:r>
      <w:proofErr w:type="spellStart"/>
      <w:r>
        <w:t>dataset</w:t>
      </w:r>
      <w:proofErr w:type="spellEnd"/>
      <w:r>
        <w:t xml:space="preserve"> besar. Peningkatan ini penting karena fungsi </w:t>
      </w:r>
      <w:proofErr w:type="spellStart"/>
      <w:r>
        <w:t>lookup</w:t>
      </w:r>
      <w:proofErr w:type="spellEnd"/>
      <w:r>
        <w:t xml:space="preserve"> sangat sering digunakan dalam pengolahan data eksperimen maupun ketika menggabungkan beberapa tabel hasil pengukuran.</w:t>
      </w:r>
    </w:p>
    <w:p w14:paraId="3D31AFCC" w14:textId="556D0701" w:rsidR="00F13EB5" w:rsidRDefault="00F13EB5" w:rsidP="00F13EB5">
      <w:pPr>
        <w:pStyle w:val="BodyTextJPS"/>
      </w:pPr>
      <w:r>
        <w:t xml:space="preserve">Materi fungsi teks juga memberikan manfaat nyata bagi peserta, terutama dalam mengolah data impor dari alat ukur atau </w:t>
      </w:r>
      <w:proofErr w:type="spellStart"/>
      <w:r>
        <w:t>file</w:t>
      </w:r>
      <w:proofErr w:type="spellEnd"/>
      <w:r>
        <w:t xml:space="preserve"> eksternal yang </w:t>
      </w:r>
      <w:proofErr w:type="spellStart"/>
      <w:r>
        <w:t>seringkali</w:t>
      </w:r>
      <w:proofErr w:type="spellEnd"/>
      <w:r>
        <w:t xml:space="preserve"> tidak rapi. Peserta belajar menggunakan LEFT, RIGHT, MID, TRIM, dan CONCAT untuk memperbaiki struktur teks sebelum dianalisis lebih lanjut. Hal ini menjadi bekal penting karena banyak data ilmiah tidak selalu langsung dalam format numerik.</w:t>
      </w:r>
    </w:p>
    <w:p w14:paraId="368517A4" w14:textId="4E3BAD04" w:rsidR="00F13EB5" w:rsidRDefault="00F13EB5" w:rsidP="00BB7513">
      <w:pPr>
        <w:pStyle w:val="BodyTextJPS"/>
        <w:spacing w:after="0"/>
        <w:jc w:val="center"/>
      </w:pPr>
      <w:r>
        <w:rPr>
          <w:noProof/>
        </w:rPr>
        <w:drawing>
          <wp:inline distT="0" distB="0" distL="0" distR="0" wp14:anchorId="35283A94" wp14:editId="58A93BA1">
            <wp:extent cx="3819525" cy="2864855"/>
            <wp:effectExtent l="0" t="0" r="0" b="0"/>
            <wp:docPr id="316191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2839" cy="2867340"/>
                    </a:xfrm>
                    <a:prstGeom prst="rect">
                      <a:avLst/>
                    </a:prstGeom>
                    <a:noFill/>
                    <a:ln>
                      <a:noFill/>
                    </a:ln>
                  </pic:spPr>
                </pic:pic>
              </a:graphicData>
            </a:graphic>
          </wp:inline>
        </w:drawing>
      </w:r>
    </w:p>
    <w:p w14:paraId="25AF9A9B" w14:textId="07EB0691" w:rsidR="00F13EB5" w:rsidRPr="00F13EB5" w:rsidRDefault="00F13EB5" w:rsidP="00F13EB5">
      <w:pPr>
        <w:spacing w:after="120" w:line="360" w:lineRule="auto"/>
        <w:jc w:val="center"/>
        <w:rPr>
          <w:rFonts w:ascii="Cambria" w:eastAsia="Cambria" w:hAnsi="Cambria" w:cs="Cambria"/>
          <w:color w:val="000000"/>
          <w:sz w:val="22"/>
          <w:szCs w:val="22"/>
        </w:rPr>
      </w:pPr>
      <w:r w:rsidRPr="00037ECC">
        <w:rPr>
          <w:rFonts w:ascii="Cambria" w:eastAsia="Cambria" w:hAnsi="Cambria" w:cs="Cambria"/>
          <w:b/>
          <w:bCs/>
          <w:color w:val="000000"/>
          <w:sz w:val="22"/>
          <w:szCs w:val="22"/>
        </w:rPr>
        <w:t xml:space="preserve">Gambar </w:t>
      </w:r>
      <w:r>
        <w:rPr>
          <w:rFonts w:ascii="Cambria" w:eastAsia="Cambria" w:hAnsi="Cambria" w:cs="Cambria"/>
          <w:b/>
          <w:bCs/>
          <w:color w:val="000000"/>
          <w:sz w:val="22"/>
          <w:szCs w:val="22"/>
        </w:rPr>
        <w:t>2</w:t>
      </w:r>
      <w:r w:rsidRPr="00037ECC">
        <w:rPr>
          <w:rFonts w:ascii="Cambria" w:eastAsia="Cambria" w:hAnsi="Cambria" w:cs="Cambria"/>
          <w:b/>
          <w:bCs/>
          <w:color w:val="000000"/>
          <w:sz w:val="22"/>
          <w:szCs w:val="22"/>
        </w:rPr>
        <w:t>.</w:t>
      </w:r>
      <w:r w:rsidRPr="00210B4C">
        <w:rPr>
          <w:rFonts w:ascii="Cambria" w:eastAsia="Cambria" w:hAnsi="Cambria" w:cs="Cambria"/>
          <w:color w:val="000000"/>
          <w:sz w:val="22"/>
          <w:szCs w:val="22"/>
        </w:rPr>
        <w:t xml:space="preserve"> </w:t>
      </w:r>
      <w:r>
        <w:rPr>
          <w:rFonts w:ascii="Cambria" w:eastAsia="Cambria" w:hAnsi="Cambria" w:cs="Cambria"/>
          <w:color w:val="000000"/>
          <w:sz w:val="22"/>
          <w:szCs w:val="22"/>
        </w:rPr>
        <w:t>Kegiatan Pelatihan Pengolahan Data</w:t>
      </w:r>
    </w:p>
    <w:p w14:paraId="74F911CA" w14:textId="2202F278" w:rsidR="00CF3B83" w:rsidRPr="00210B4C" w:rsidRDefault="00F13EB5" w:rsidP="00F13EB5">
      <w:pPr>
        <w:pStyle w:val="BodyTextJPS"/>
      </w:pPr>
      <w:r>
        <w:t xml:space="preserve">Gambar 2 menunjukkan proses saat peserta pelatihan mengaplikasikan secara mandiri formula-formula </w:t>
      </w:r>
      <w:r w:rsidR="00BB7513">
        <w:t xml:space="preserve">pada kasus yang disiapkan. </w:t>
      </w:r>
      <w:r>
        <w:t xml:space="preserve">Secara keseluruhan, kegiatan pelatihan ini berhasil meningkatkan pemahaman peserta dalam berbagai aspek pengolahan data berbasis Excel. Berdasarkan hasil observasi, sebagian besar peserta menunjukkan peningkatan pemahaman pada materi tingkat menengah seperti fungsi logika, kondisional, dan referensi. Selain itu, peserta </w:t>
      </w:r>
      <w:r>
        <w:lastRenderedPageBreak/>
        <w:t>menunjukkan peningkatan kepercayaan diri dalam menggunakan Excel untuk tugas akademik. Dengan demikian, pelatihan ini memberikan kontribusi nyata dalam mendukung kesiapan mahasiswa dalam mengolah data ilmiah secara lebih sistematis dan efektif.</w:t>
      </w:r>
    </w:p>
    <w:p w14:paraId="1C574C74" w14:textId="77777777" w:rsidR="009F5AF1" w:rsidRDefault="009F5AF1" w:rsidP="00037ECC">
      <w:pPr>
        <w:pStyle w:val="Heading1JPS"/>
      </w:pPr>
    </w:p>
    <w:p w14:paraId="42A8744E" w14:textId="0E097843" w:rsidR="00CF3B83" w:rsidRPr="00210B4C" w:rsidRDefault="00CF3B83" w:rsidP="00037ECC">
      <w:pPr>
        <w:pStyle w:val="Heading1JPS"/>
      </w:pPr>
      <w:r w:rsidRPr="00037ECC">
        <w:t>Kesimpulan</w:t>
      </w:r>
    </w:p>
    <w:p w14:paraId="5375AF14" w14:textId="119808B5" w:rsidR="00BB7513" w:rsidRPr="00BB7513" w:rsidRDefault="00BB7513" w:rsidP="00BB7513">
      <w:pPr>
        <w:pStyle w:val="BodyTextJPS"/>
      </w:pPr>
      <w:r w:rsidRPr="00BB7513">
        <w:t xml:space="preserve">Kegiatan pelatihan pengolahan data berbasis Microsoft Excel berhasil meningkatkan pemahaman dan keterampilan mahasiswa Fisika angkatan 2024 dalam menggunakan Excel untuk kebutuhan analisis data. Hasil </w:t>
      </w:r>
      <w:r>
        <w:t>tes awal</w:t>
      </w:r>
      <w:r w:rsidRPr="00BB7513">
        <w:t xml:space="preserve"> dan observasi selama pelatihan menunjukkan adanya peningkatan signifikan pada penguasaan fitur dasar hingga menengah, terutama dalam penggunaan fungsi kondisional, logika, dan fungsi pencarian. Pelatihan ini efektif dalam membekali mahasiswa dengan keterampilan dasar pengolahan data yang sangat penting untuk kegiatan akademik maupun penelitian.</w:t>
      </w:r>
    </w:p>
    <w:p w14:paraId="23CE9910" w14:textId="4787B81D" w:rsidR="00CF3B83" w:rsidRPr="00BB7513" w:rsidRDefault="00BB7513" w:rsidP="00BB7513">
      <w:pPr>
        <w:pStyle w:val="BodyTextJPS"/>
      </w:pPr>
      <w:r w:rsidRPr="00BB7513">
        <w:t xml:space="preserve">Kegiatan ini direkomendasikan untuk dilanjutkan secara berkala dengan materi lanjutan seperti analisis data statistik, penggunaan pivot </w:t>
      </w:r>
      <w:proofErr w:type="spellStart"/>
      <w:r w:rsidRPr="00BB7513">
        <w:t>table</w:t>
      </w:r>
      <w:proofErr w:type="spellEnd"/>
      <w:r w:rsidRPr="00BB7513">
        <w:t>, serta integrasi Excel dengan perangkat lunak ilmiah lainnya.</w:t>
      </w:r>
    </w:p>
    <w:p w14:paraId="47D2B8DA" w14:textId="77777777" w:rsidR="00CF3B83" w:rsidRPr="00210B4C" w:rsidRDefault="00CF3B83" w:rsidP="00037ECC">
      <w:pPr>
        <w:pStyle w:val="Heading1JPS"/>
      </w:pPr>
      <w:r w:rsidRPr="00210B4C">
        <w:t>Daftar Pustaka</w:t>
      </w:r>
    </w:p>
    <w:p w14:paraId="2FB7240E" w14:textId="77777777" w:rsidR="00BB7513" w:rsidRPr="00BB7513" w:rsidRDefault="00BB7513" w:rsidP="00BB7513">
      <w:pPr>
        <w:spacing w:line="360" w:lineRule="auto"/>
        <w:ind w:left="709" w:hanging="709"/>
        <w:jc w:val="both"/>
        <w:rPr>
          <w:rFonts w:ascii="Cambria" w:eastAsia="Cambria" w:hAnsi="Cambria" w:cs="Cambria"/>
          <w:sz w:val="22"/>
          <w:szCs w:val="22"/>
        </w:rPr>
      </w:pPr>
      <w:r>
        <w:rPr>
          <w:rFonts w:ascii="Cambria" w:eastAsia="Cambria" w:hAnsi="Cambria" w:cs="Cambria"/>
          <w:b/>
          <w:sz w:val="22"/>
          <w:szCs w:val="22"/>
        </w:rPr>
        <w:fldChar w:fldCharType="begin"/>
      </w:r>
      <w:r>
        <w:rPr>
          <w:rFonts w:ascii="Cambria" w:eastAsia="Cambria" w:hAnsi="Cambria" w:cs="Cambria"/>
          <w:b/>
          <w:sz w:val="22"/>
          <w:szCs w:val="22"/>
        </w:rPr>
        <w:instrText xml:space="preserve"> ADDIN ZOTERO_BIBL {"uncited":[],"omitted":[],"custom":[]} CSL_BIBLIOGRAPHY </w:instrText>
      </w:r>
      <w:r>
        <w:rPr>
          <w:rFonts w:ascii="Cambria" w:eastAsia="Cambria" w:hAnsi="Cambria" w:cs="Cambria"/>
          <w:b/>
          <w:sz w:val="22"/>
          <w:szCs w:val="22"/>
        </w:rPr>
        <w:fldChar w:fldCharType="separate"/>
      </w:r>
      <w:r w:rsidRPr="00BB7513">
        <w:rPr>
          <w:rFonts w:ascii="Cambria" w:hAnsi="Cambria"/>
          <w:sz w:val="22"/>
        </w:rPr>
        <w:t>A</w:t>
      </w:r>
      <w:r w:rsidRPr="00BB7513">
        <w:rPr>
          <w:rFonts w:ascii="Cambria" w:eastAsia="Cambria" w:hAnsi="Cambria" w:cs="Cambria"/>
          <w:sz w:val="22"/>
          <w:szCs w:val="22"/>
        </w:rPr>
        <w:t>frizal Rizqy Pratama &amp; Zaehol Fatah. (2025). MENGUKIR KOMPETENSI DIGITAL: STUDI KASUS PELATIHAN MICROSOFT EXCEL DALAM MENINGKATKAN KETERAMPILAN PENGOLAHAN DATA SISWA. Jurnal Riset Teknik Komputer, 2(2), 100–105. https://doi.org/10.69714/sgtsdx53</w:t>
      </w:r>
    </w:p>
    <w:p w14:paraId="1FEEEE80" w14:textId="77777777" w:rsidR="00BB7513" w:rsidRPr="00BB7513" w:rsidRDefault="00BB7513" w:rsidP="00BB7513">
      <w:pPr>
        <w:spacing w:line="360" w:lineRule="auto"/>
        <w:ind w:left="709" w:hanging="709"/>
        <w:jc w:val="both"/>
        <w:rPr>
          <w:rFonts w:ascii="Cambria" w:eastAsia="Cambria" w:hAnsi="Cambria" w:cs="Cambria"/>
          <w:sz w:val="22"/>
          <w:szCs w:val="22"/>
        </w:rPr>
      </w:pPr>
      <w:r w:rsidRPr="00BB7513">
        <w:rPr>
          <w:rFonts w:ascii="Cambria" w:eastAsia="Cambria" w:hAnsi="Cambria" w:cs="Cambria"/>
          <w:sz w:val="22"/>
          <w:szCs w:val="22"/>
        </w:rPr>
        <w:t>Nazila, J., Holidiyah, N., &amp; Fatah, Z. (2025). Pelatihan Micrososft Excel untuk Meningkatkan Keterampilan Mengolah Data Sederhana bagi Siswa SMP Ibrahimy 3 Sukorejo. Eastasouth Journal of Effective Community Services, 4(01), 49–59. https://doi.org/10.58812/ejecs.v4i01.364</w:t>
      </w:r>
    </w:p>
    <w:p w14:paraId="2C406DEE" w14:textId="77777777" w:rsidR="00BB7513" w:rsidRPr="00BB7513" w:rsidRDefault="00BB7513" w:rsidP="00BB7513">
      <w:pPr>
        <w:spacing w:line="360" w:lineRule="auto"/>
        <w:ind w:left="709" w:hanging="709"/>
        <w:jc w:val="both"/>
        <w:rPr>
          <w:rFonts w:ascii="Cambria" w:eastAsia="Cambria" w:hAnsi="Cambria" w:cs="Cambria"/>
          <w:sz w:val="22"/>
          <w:szCs w:val="22"/>
        </w:rPr>
      </w:pPr>
      <w:r w:rsidRPr="00BB7513">
        <w:rPr>
          <w:rFonts w:ascii="Cambria" w:eastAsia="Cambria" w:hAnsi="Cambria" w:cs="Cambria"/>
          <w:sz w:val="22"/>
          <w:szCs w:val="22"/>
        </w:rPr>
        <w:t>Trino, K. A. L. M., Perila, S., Maharsi, S., &amp; Ardiansyah, M. (2021). Pelatihan Pengolahan Data dengan Menggunakan Microsoft Excel di Sekolah Menengah Atas Bina Putera, Kecamatan Kopo, Kabupaten Serang Provinsi Banten. Journal of Community Services: Sustainability and Empowerment, 1(02), 13–24. https://doi.org/10.35806/jcsse.v1i2.232</w:t>
      </w:r>
    </w:p>
    <w:p w14:paraId="45847FE7" w14:textId="5F680842" w:rsidR="00CF3B83" w:rsidRPr="00210B4C" w:rsidRDefault="00BB7513" w:rsidP="00BB7513">
      <w:pPr>
        <w:spacing w:before="240" w:line="360" w:lineRule="auto"/>
        <w:jc w:val="both"/>
        <w:rPr>
          <w:rFonts w:ascii="Cambria" w:eastAsia="Cambria" w:hAnsi="Cambria" w:cs="Cambria"/>
          <w:sz w:val="22"/>
          <w:szCs w:val="22"/>
        </w:rPr>
      </w:pPr>
      <w:r>
        <w:rPr>
          <w:rFonts w:ascii="Cambria" w:eastAsia="Cambria" w:hAnsi="Cambria" w:cs="Cambria"/>
          <w:b/>
          <w:sz w:val="22"/>
          <w:szCs w:val="22"/>
        </w:rPr>
        <w:fldChar w:fldCharType="end"/>
      </w:r>
    </w:p>
    <w:p w14:paraId="072BACD2" w14:textId="77777777" w:rsidR="00CF3B83" w:rsidRDefault="00CF3B83" w:rsidP="00CF3B83">
      <w:pPr>
        <w:spacing w:after="120" w:line="360" w:lineRule="auto"/>
        <w:ind w:firstLine="426"/>
        <w:jc w:val="both"/>
      </w:pPr>
    </w:p>
    <w:sectPr w:rsidR="00CF3B83" w:rsidSect="007E134E">
      <w:headerReference w:type="default" r:id="rId18"/>
      <w:footerReference w:type="default" r:id="rId19"/>
      <w:headerReference w:type="first" r:id="rId20"/>
      <w:footerReference w:type="first" r:id="rId21"/>
      <w:pgSz w:w="11906" w:h="16838"/>
      <w:pgMar w:top="1440" w:right="1440" w:bottom="1440" w:left="1440" w:header="708" w:footer="567" w:gutter="0"/>
      <w:pgNumType w:start="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4910F" w14:textId="77777777" w:rsidR="00352309" w:rsidRDefault="00352309" w:rsidP="00CF3B83">
      <w:r>
        <w:separator/>
      </w:r>
    </w:p>
  </w:endnote>
  <w:endnote w:type="continuationSeparator" w:id="0">
    <w:p w14:paraId="33AF9FCC" w14:textId="77777777" w:rsidR="00352309" w:rsidRDefault="00352309" w:rsidP="00CF3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3028E" w14:textId="7B0DBA19" w:rsidR="002D7D73" w:rsidRDefault="00CF3B83" w:rsidP="002D7D73">
    <w:pPr>
      <w:pBdr>
        <w:top w:val="nil"/>
        <w:left w:val="nil"/>
        <w:bottom w:val="nil"/>
        <w:right w:val="nil"/>
        <w:between w:val="nil"/>
      </w:pBdr>
      <w:tabs>
        <w:tab w:val="center" w:pos="3969"/>
        <w:tab w:val="right" w:pos="9360"/>
      </w:tabs>
      <w:ind w:right="360"/>
      <w:jc w:val="right"/>
      <w:rPr>
        <w:rFonts w:ascii="Cambria" w:eastAsia="Cambria" w:hAnsi="Cambria" w:cs="Cambria"/>
        <w:color w:val="000000"/>
        <w:sz w:val="20"/>
        <w:szCs w:val="20"/>
      </w:rPr>
    </w:pP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Pr>
        <w:rFonts w:ascii="Cambria" w:eastAsia="Cambria" w:hAnsi="Cambria" w:cs="Cambria"/>
        <w:color w:val="000000"/>
        <w:sz w:val="20"/>
        <w:szCs w:val="20"/>
      </w:rPr>
      <w:t>1</w:t>
    </w:r>
    <w:r>
      <w:rPr>
        <w:rFonts w:ascii="Cambria" w:eastAsia="Cambria" w:hAnsi="Cambria" w:cs="Cambria"/>
        <w:color w:val="000000"/>
        <w:sz w:val="20"/>
        <w:szCs w:val="20"/>
      </w:rPr>
      <w:fldChar w:fldCharType="end"/>
    </w:r>
    <w:r w:rsidR="002D7D73">
      <w:rPr>
        <w:rFonts w:ascii="Cambria" w:eastAsia="Cambria" w:hAnsi="Cambria" w:cs="Cambria"/>
        <w:color w:val="000000"/>
        <w:sz w:val="20"/>
        <w:szCs w:val="20"/>
      </w:rPr>
      <w:tab/>
    </w:r>
    <w:r w:rsidR="002D7D73">
      <w:rPr>
        <w:rFonts w:ascii="Cambria" w:eastAsia="Cambria" w:hAnsi="Cambria" w:cs="Cambria"/>
        <w:color w:val="000000"/>
        <w:sz w:val="20"/>
        <w:szCs w:val="20"/>
      </w:rPr>
      <w:tab/>
      <w:t xml:space="preserve">Jurnal Pengabdian </w:t>
    </w:r>
    <w:r w:rsidR="000F3C9A">
      <w:rPr>
        <w:rFonts w:ascii="Cambria" w:eastAsia="Cambria" w:hAnsi="Cambria" w:cs="Cambria"/>
        <w:color w:val="000000"/>
        <w:sz w:val="20"/>
        <w:szCs w:val="20"/>
      </w:rPr>
      <w:t>Sains</w:t>
    </w:r>
    <w:r w:rsidR="002D7D73">
      <w:rPr>
        <w:rFonts w:ascii="Cambria" w:eastAsia="Cambria" w:hAnsi="Cambria" w:cs="Cambria"/>
        <w:color w:val="000000"/>
        <w:sz w:val="20"/>
        <w:szCs w:val="20"/>
      </w:rPr>
      <w:t>: Vol. 1. No. 2, 2025 |</w:t>
    </w:r>
  </w:p>
  <w:p w14:paraId="2905E9D0" w14:textId="77777777" w:rsidR="00CF3B83" w:rsidRDefault="00CF3B83" w:rsidP="00CF3B83">
    <w:pPr>
      <w:pBdr>
        <w:top w:val="nil"/>
        <w:left w:val="nil"/>
        <w:bottom w:val="nil"/>
        <w:right w:val="nil"/>
        <w:between w:val="nil"/>
      </w:pBdr>
      <w:tabs>
        <w:tab w:val="center" w:pos="4680"/>
        <w:tab w:val="right" w:pos="9360"/>
      </w:tabs>
      <w:rPr>
        <w:color w:val="000000"/>
      </w:rPr>
    </w:pPr>
  </w:p>
  <w:p w14:paraId="62E79D70" w14:textId="77777777" w:rsidR="00CF3B83" w:rsidRDefault="00CF3B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B8C40" w14:textId="77777777" w:rsidR="00CF3B83" w:rsidRDefault="00CF3B83" w:rsidP="002D7D73">
    <w:pPr>
      <w:pBdr>
        <w:top w:val="nil"/>
        <w:left w:val="nil"/>
        <w:bottom w:val="nil"/>
        <w:right w:val="nil"/>
        <w:between w:val="nil"/>
      </w:pBdr>
      <w:tabs>
        <w:tab w:val="center" w:pos="4680"/>
        <w:tab w:val="right" w:pos="9360"/>
      </w:tabs>
      <w:rPr>
        <w:rFonts w:ascii="Cambria" w:eastAsia="Cambria" w:hAnsi="Cambria" w:cs="Cambria"/>
        <w:color w:val="000000"/>
        <w:sz w:val="20"/>
        <w:szCs w:val="20"/>
      </w:rPr>
    </w:pP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Pr>
        <w:rFonts w:ascii="Cambria" w:eastAsia="Cambria" w:hAnsi="Cambria" w:cs="Cambria"/>
        <w:color w:val="000000"/>
        <w:sz w:val="20"/>
        <w:szCs w:val="20"/>
      </w:rPr>
      <w:t>1</w:t>
    </w:r>
    <w:r>
      <w:rPr>
        <w:rFonts w:ascii="Cambria" w:eastAsia="Cambria" w:hAnsi="Cambria" w:cs="Cambria"/>
        <w:color w:val="000000"/>
        <w:sz w:val="20"/>
        <w:szCs w:val="20"/>
      </w:rPr>
      <w:fldChar w:fldCharType="end"/>
    </w:r>
  </w:p>
  <w:p w14:paraId="599062AB" w14:textId="77777777" w:rsidR="00CF3B83" w:rsidRDefault="00CF3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3C006" w14:textId="77777777" w:rsidR="00352309" w:rsidRDefault="00352309" w:rsidP="00CF3B83">
      <w:r>
        <w:separator/>
      </w:r>
    </w:p>
  </w:footnote>
  <w:footnote w:type="continuationSeparator" w:id="0">
    <w:p w14:paraId="2B18B32C" w14:textId="77777777" w:rsidR="00352309" w:rsidRDefault="00352309" w:rsidP="00CF3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0" w:type="dxa"/>
      <w:tblBorders>
        <w:top w:val="nil"/>
        <w:left w:val="nil"/>
        <w:bottom w:val="nil"/>
        <w:right w:val="nil"/>
        <w:insideH w:val="nil"/>
        <w:insideV w:val="nil"/>
      </w:tblBorders>
      <w:tblLayout w:type="fixed"/>
      <w:tblLook w:val="0400" w:firstRow="0" w:lastRow="0" w:firstColumn="0" w:lastColumn="0" w:noHBand="0" w:noVBand="1"/>
    </w:tblPr>
    <w:tblGrid>
      <w:gridCol w:w="5245"/>
      <w:gridCol w:w="3765"/>
    </w:tblGrid>
    <w:tr w:rsidR="00CF3B83" w14:paraId="606FF174" w14:textId="77777777" w:rsidTr="00340A26">
      <w:tc>
        <w:tcPr>
          <w:tcW w:w="5245" w:type="dxa"/>
        </w:tcPr>
        <w:p w14:paraId="26A4644D" w14:textId="77777777" w:rsidR="00CF3B83" w:rsidRPr="002D7D73" w:rsidRDefault="00CF3B83" w:rsidP="00CF3B83">
          <w:pPr>
            <w:pBdr>
              <w:top w:val="nil"/>
              <w:left w:val="nil"/>
              <w:bottom w:val="nil"/>
              <w:right w:val="nil"/>
              <w:between w:val="nil"/>
            </w:pBdr>
            <w:tabs>
              <w:tab w:val="center" w:pos="4680"/>
              <w:tab w:val="right" w:pos="9360"/>
            </w:tabs>
            <w:ind w:left="37"/>
            <w:rPr>
              <w:rFonts w:ascii="Cambria" w:eastAsia="Cambria" w:hAnsi="Cambria" w:cs="Cambria"/>
              <w:color w:val="467886"/>
              <w:sz w:val="20"/>
              <w:szCs w:val="20"/>
            </w:rPr>
          </w:pPr>
          <w:hyperlink r:id="rId1">
            <w:r w:rsidRPr="002D7D73">
              <w:rPr>
                <w:rFonts w:ascii="Cambria" w:eastAsia="Cambria" w:hAnsi="Cambria" w:cs="Cambria"/>
                <w:color w:val="467886"/>
                <w:sz w:val="20"/>
                <w:szCs w:val="20"/>
              </w:rPr>
              <w:t>https://journal.sciehum.com/index.php/jps/index</w:t>
            </w:r>
          </w:hyperlink>
        </w:p>
      </w:tc>
      <w:tc>
        <w:tcPr>
          <w:tcW w:w="3765" w:type="dxa"/>
        </w:tcPr>
        <w:p w14:paraId="0BA8A934" w14:textId="77777777" w:rsidR="00CF3B83" w:rsidRDefault="00CF3B83" w:rsidP="00CF3B83">
          <w:pPr>
            <w:pBdr>
              <w:top w:val="nil"/>
              <w:left w:val="nil"/>
              <w:bottom w:val="nil"/>
              <w:right w:val="nil"/>
              <w:between w:val="nil"/>
            </w:pBdr>
            <w:tabs>
              <w:tab w:val="center" w:pos="4680"/>
              <w:tab w:val="right" w:pos="9360"/>
            </w:tabs>
            <w:spacing w:line="276" w:lineRule="auto"/>
            <w:jc w:val="right"/>
            <w:rPr>
              <w:rFonts w:ascii="Cambria" w:eastAsia="Cambria" w:hAnsi="Cambria" w:cs="Cambria"/>
              <w:color w:val="262626"/>
              <w:sz w:val="20"/>
              <w:szCs w:val="20"/>
            </w:rPr>
          </w:pPr>
        </w:p>
      </w:tc>
    </w:tr>
  </w:tbl>
  <w:p w14:paraId="418EC682" w14:textId="77777777" w:rsidR="00CF3B83" w:rsidRDefault="00CF3B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AD3A9" w14:textId="11041B65" w:rsidR="00CF3B83" w:rsidRPr="00B249AE" w:rsidRDefault="00CF3B83" w:rsidP="00CF3B83">
    <w:pPr>
      <w:pBdr>
        <w:top w:val="nil"/>
        <w:left w:val="nil"/>
        <w:bottom w:val="nil"/>
        <w:right w:val="nil"/>
        <w:between w:val="nil"/>
      </w:pBdr>
      <w:tabs>
        <w:tab w:val="center" w:pos="4680"/>
        <w:tab w:val="right" w:pos="9360"/>
      </w:tabs>
      <w:ind w:left="1276"/>
      <w:rPr>
        <w:rFonts w:ascii="Cambria" w:eastAsia="Cambria" w:hAnsi="Cambria" w:cs="Cambria"/>
        <w:b/>
        <w:color w:val="262626"/>
        <w:sz w:val="32"/>
        <w:szCs w:val="32"/>
      </w:rPr>
    </w:pPr>
    <w:bookmarkStart w:id="0" w:name="_Hlk213924479"/>
    <w:r w:rsidRPr="00B249AE">
      <w:rPr>
        <w:noProof/>
        <w:sz w:val="28"/>
        <w:szCs w:val="28"/>
      </w:rPr>
      <w:drawing>
        <wp:anchor distT="0" distB="0" distL="0" distR="0" simplePos="0" relativeHeight="251659264" behindDoc="1" locked="0" layoutInCell="1" hidden="0" allowOverlap="1" wp14:anchorId="2607EF73" wp14:editId="1979C9C0">
          <wp:simplePos x="0" y="0"/>
          <wp:positionH relativeFrom="margin">
            <wp:align>left</wp:align>
          </wp:positionH>
          <wp:positionV relativeFrom="paragraph">
            <wp:posOffset>-30480</wp:posOffset>
          </wp:positionV>
          <wp:extent cx="685800" cy="685800"/>
          <wp:effectExtent l="0" t="0" r="0" b="0"/>
          <wp:wrapNone/>
          <wp:docPr id="15834594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85800" cy="685800"/>
                  </a:xfrm>
                  <a:prstGeom prst="rect">
                    <a:avLst/>
                  </a:prstGeom>
                  <a:ln/>
                </pic:spPr>
              </pic:pic>
            </a:graphicData>
          </a:graphic>
          <wp14:sizeRelH relativeFrom="margin">
            <wp14:pctWidth>0</wp14:pctWidth>
          </wp14:sizeRelH>
          <wp14:sizeRelV relativeFrom="margin">
            <wp14:pctHeight>0</wp14:pctHeight>
          </wp14:sizeRelV>
        </wp:anchor>
      </w:drawing>
    </w:r>
    <w:r w:rsidRPr="00B249AE">
      <w:rPr>
        <w:rFonts w:ascii="Cambria" w:eastAsia="Cambria" w:hAnsi="Cambria" w:cs="Cambria"/>
        <w:b/>
        <w:color w:val="262626"/>
        <w:sz w:val="36"/>
        <w:szCs w:val="36"/>
      </w:rPr>
      <w:t xml:space="preserve">JURNAL PENGABDIAN </w:t>
    </w:r>
    <w:r w:rsidR="000F3C9A">
      <w:rPr>
        <w:rFonts w:ascii="Cambria" w:eastAsia="Cambria" w:hAnsi="Cambria" w:cs="Cambria"/>
        <w:b/>
        <w:color w:val="262626"/>
        <w:sz w:val="36"/>
        <w:szCs w:val="36"/>
      </w:rPr>
      <w:t>SAINS</w:t>
    </w:r>
  </w:p>
  <w:p w14:paraId="4E26D488" w14:textId="77777777" w:rsidR="00CF3B83" w:rsidRPr="00CF3B83" w:rsidRDefault="00B249AE" w:rsidP="00CF3B83">
    <w:pPr>
      <w:pBdr>
        <w:top w:val="nil"/>
        <w:left w:val="nil"/>
        <w:bottom w:val="nil"/>
        <w:right w:val="nil"/>
        <w:between w:val="nil"/>
      </w:pBdr>
      <w:tabs>
        <w:tab w:val="center" w:pos="4680"/>
        <w:tab w:val="right" w:pos="9360"/>
      </w:tabs>
      <w:ind w:left="1276"/>
      <w:rPr>
        <w:rFonts w:ascii="Cambria" w:eastAsia="Cambria" w:hAnsi="Cambria" w:cs="Cambria"/>
        <w:color w:val="262626"/>
        <w:sz w:val="20"/>
        <w:szCs w:val="20"/>
      </w:rPr>
    </w:pPr>
    <w:r>
      <w:rPr>
        <w:rFonts w:ascii="Cambria" w:eastAsia="Cambria" w:hAnsi="Cambria" w:cs="Cambria"/>
        <w:color w:val="262626"/>
        <w:sz w:val="20"/>
        <w:szCs w:val="20"/>
      </w:rPr>
      <w:t>Desember</w:t>
    </w:r>
    <w:r w:rsidR="00CF3B83" w:rsidRPr="00CF3B83">
      <w:rPr>
        <w:rFonts w:ascii="Cambria" w:eastAsia="Cambria" w:hAnsi="Cambria" w:cs="Cambria"/>
        <w:color w:val="262626"/>
        <w:sz w:val="20"/>
        <w:szCs w:val="20"/>
      </w:rPr>
      <w:t xml:space="preserve"> 202</w:t>
    </w:r>
    <w:r w:rsidR="00CF3B83">
      <w:rPr>
        <w:rFonts w:ascii="Cambria" w:eastAsia="Cambria" w:hAnsi="Cambria" w:cs="Cambria"/>
        <w:color w:val="262626"/>
        <w:sz w:val="20"/>
        <w:szCs w:val="20"/>
      </w:rPr>
      <w:t>5</w:t>
    </w:r>
    <w:r w:rsidR="00CF3B83" w:rsidRPr="00CF3B83">
      <w:rPr>
        <w:rFonts w:ascii="Cambria" w:eastAsia="Cambria" w:hAnsi="Cambria" w:cs="Cambria"/>
        <w:color w:val="262626"/>
        <w:sz w:val="20"/>
        <w:szCs w:val="20"/>
      </w:rPr>
      <w:t xml:space="preserve">, Volume </w:t>
    </w:r>
    <w:r>
      <w:rPr>
        <w:rFonts w:ascii="Cambria" w:eastAsia="Cambria" w:hAnsi="Cambria" w:cs="Cambria"/>
        <w:color w:val="262626"/>
        <w:sz w:val="20"/>
        <w:szCs w:val="20"/>
      </w:rPr>
      <w:t>1</w:t>
    </w:r>
    <w:r w:rsidR="00CF3B83" w:rsidRPr="00CF3B83">
      <w:rPr>
        <w:rFonts w:ascii="Cambria" w:eastAsia="Cambria" w:hAnsi="Cambria" w:cs="Cambria"/>
        <w:color w:val="262626"/>
        <w:sz w:val="20"/>
        <w:szCs w:val="20"/>
      </w:rPr>
      <w:t xml:space="preserve"> No. </w:t>
    </w:r>
    <w:r>
      <w:rPr>
        <w:rFonts w:ascii="Cambria" w:eastAsia="Cambria" w:hAnsi="Cambria" w:cs="Cambria"/>
        <w:color w:val="262626"/>
        <w:sz w:val="20"/>
        <w:szCs w:val="20"/>
      </w:rPr>
      <w:t>2</w:t>
    </w:r>
  </w:p>
  <w:p w14:paraId="42B452F4" w14:textId="77777777" w:rsidR="00CF3B83" w:rsidRPr="00B249AE" w:rsidRDefault="00CF3B83" w:rsidP="00CF3B83">
    <w:pPr>
      <w:pBdr>
        <w:top w:val="nil"/>
        <w:left w:val="nil"/>
        <w:bottom w:val="nil"/>
        <w:right w:val="nil"/>
        <w:between w:val="nil"/>
      </w:pBdr>
      <w:tabs>
        <w:tab w:val="center" w:pos="4680"/>
        <w:tab w:val="right" w:pos="9360"/>
      </w:tabs>
      <w:ind w:left="1276"/>
      <w:rPr>
        <w:rFonts w:ascii="Cambria" w:eastAsia="Cambria" w:hAnsi="Cambria" w:cs="Cambria"/>
        <w:color w:val="467886"/>
        <w:sz w:val="20"/>
        <w:szCs w:val="20"/>
      </w:rPr>
    </w:pPr>
    <w:hyperlink r:id="rId2">
      <w:r w:rsidRPr="00B249AE">
        <w:rPr>
          <w:rFonts w:ascii="Cambria" w:eastAsia="Cambria" w:hAnsi="Cambria" w:cs="Cambria"/>
          <w:color w:val="467886"/>
          <w:sz w:val="20"/>
          <w:szCs w:val="20"/>
        </w:rPr>
        <w:t>https://journal.sciehum.com/index.php/jps/index</w:t>
      </w:r>
    </w:hyperlink>
  </w:p>
  <w:bookmarkEnd w:id="0"/>
  <w:p w14:paraId="1ADF238C" w14:textId="77777777" w:rsidR="00B249AE" w:rsidRDefault="00B249AE" w:rsidP="00CF3B83">
    <w:pPr>
      <w:pStyle w:val="Header"/>
      <w:pBdr>
        <w:bottom w:val="single" w:sz="6" w:space="1" w:color="auto"/>
      </w:pBdr>
    </w:pPr>
  </w:p>
  <w:p w14:paraId="7D638194" w14:textId="77777777" w:rsidR="00CF3B83" w:rsidRPr="00CF3B83" w:rsidRDefault="00CF3B83" w:rsidP="00CF3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40381"/>
    <w:multiLevelType w:val="multilevel"/>
    <w:tmpl w:val="2C760D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623523"/>
    <w:multiLevelType w:val="multilevel"/>
    <w:tmpl w:val="6A8268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04176E"/>
    <w:multiLevelType w:val="hybridMultilevel"/>
    <w:tmpl w:val="E13C797A"/>
    <w:lvl w:ilvl="0" w:tplc="B008C45E">
      <w:start w:val="1"/>
      <w:numFmt w:val="upperLetter"/>
      <w:pStyle w:val="Heading2JPS"/>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DF90701"/>
    <w:multiLevelType w:val="multilevel"/>
    <w:tmpl w:val="ABDCA5F8"/>
    <w:lvl w:ilvl="0">
      <w:start w:val="1"/>
      <w:numFmt w:val="decimal"/>
      <w:pStyle w:val="Heading3JP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5226319">
    <w:abstractNumId w:val="3"/>
  </w:num>
  <w:num w:numId="2" w16cid:durableId="628753116">
    <w:abstractNumId w:val="1"/>
  </w:num>
  <w:num w:numId="3" w16cid:durableId="752119482">
    <w:abstractNumId w:val="0"/>
  </w:num>
  <w:num w:numId="4" w16cid:durableId="4262000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14"/>
    <w:rsid w:val="00037ECC"/>
    <w:rsid w:val="00060AB5"/>
    <w:rsid w:val="000F3C9A"/>
    <w:rsid w:val="00101122"/>
    <w:rsid w:val="00171B39"/>
    <w:rsid w:val="001D1280"/>
    <w:rsid w:val="00227F74"/>
    <w:rsid w:val="0023421F"/>
    <w:rsid w:val="002B35E1"/>
    <w:rsid w:val="002C2BF1"/>
    <w:rsid w:val="002D7D73"/>
    <w:rsid w:val="002F7182"/>
    <w:rsid w:val="002F7764"/>
    <w:rsid w:val="00352309"/>
    <w:rsid w:val="0037717B"/>
    <w:rsid w:val="003C05A6"/>
    <w:rsid w:val="005158CD"/>
    <w:rsid w:val="005C1091"/>
    <w:rsid w:val="006478F5"/>
    <w:rsid w:val="007E134E"/>
    <w:rsid w:val="007F5111"/>
    <w:rsid w:val="00816BBE"/>
    <w:rsid w:val="00937213"/>
    <w:rsid w:val="00997F0C"/>
    <w:rsid w:val="009A56C0"/>
    <w:rsid w:val="009E09E1"/>
    <w:rsid w:val="009F5AF1"/>
    <w:rsid w:val="00A01A22"/>
    <w:rsid w:val="00A37AA0"/>
    <w:rsid w:val="00AC0294"/>
    <w:rsid w:val="00B05EF4"/>
    <w:rsid w:val="00B24914"/>
    <w:rsid w:val="00B249AE"/>
    <w:rsid w:val="00BB7513"/>
    <w:rsid w:val="00C4096B"/>
    <w:rsid w:val="00CF3B83"/>
    <w:rsid w:val="00D564FB"/>
    <w:rsid w:val="00DB13B4"/>
    <w:rsid w:val="00DC7C20"/>
    <w:rsid w:val="00E553CA"/>
    <w:rsid w:val="00F13EB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86BFB"/>
  <w15:chartTrackingRefBased/>
  <w15:docId w15:val="{1FAB799E-F8E7-4C81-A210-EEC3B874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B83"/>
    <w:pPr>
      <w:spacing w:after="0" w:line="240" w:lineRule="auto"/>
    </w:pPr>
    <w:rPr>
      <w:rFonts w:ascii="Aptos" w:eastAsia="Aptos" w:hAnsi="Aptos" w:cs="Aptos"/>
      <w:kern w:val="0"/>
      <w:lang w:val="id-ID" w:eastAsia="id-ID"/>
      <w14:ligatures w14:val="none"/>
    </w:rPr>
  </w:style>
  <w:style w:type="paragraph" w:styleId="Heading1">
    <w:name w:val="heading 1"/>
    <w:basedOn w:val="Normal"/>
    <w:next w:val="Normal"/>
    <w:link w:val="Heading1Char"/>
    <w:uiPriority w:val="9"/>
    <w:qFormat/>
    <w:rsid w:val="00CF3B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3B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3B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3B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3B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3B8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B8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B8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B8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B83"/>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semiHidden/>
    <w:rsid w:val="00CF3B83"/>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semiHidden/>
    <w:rsid w:val="00CF3B83"/>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CF3B83"/>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CF3B83"/>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CF3B83"/>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CF3B83"/>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CF3B83"/>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CF3B83"/>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CF3B8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B83"/>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CF3B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B83"/>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CF3B83"/>
    <w:pPr>
      <w:spacing w:before="160"/>
      <w:jc w:val="center"/>
    </w:pPr>
    <w:rPr>
      <w:i/>
      <w:iCs/>
      <w:color w:val="404040" w:themeColor="text1" w:themeTint="BF"/>
    </w:rPr>
  </w:style>
  <w:style w:type="character" w:customStyle="1" w:styleId="QuoteChar">
    <w:name w:val="Quote Char"/>
    <w:basedOn w:val="DefaultParagraphFont"/>
    <w:link w:val="Quote"/>
    <w:uiPriority w:val="29"/>
    <w:rsid w:val="00CF3B83"/>
    <w:rPr>
      <w:i/>
      <w:iCs/>
      <w:color w:val="404040" w:themeColor="text1" w:themeTint="BF"/>
      <w:lang w:val="id-ID"/>
    </w:rPr>
  </w:style>
  <w:style w:type="paragraph" w:styleId="ListParagraph">
    <w:name w:val="List Paragraph"/>
    <w:basedOn w:val="Normal"/>
    <w:uiPriority w:val="34"/>
    <w:qFormat/>
    <w:rsid w:val="00CF3B83"/>
    <w:pPr>
      <w:ind w:left="720"/>
      <w:contextualSpacing/>
    </w:pPr>
  </w:style>
  <w:style w:type="character" w:styleId="IntenseEmphasis">
    <w:name w:val="Intense Emphasis"/>
    <w:basedOn w:val="DefaultParagraphFont"/>
    <w:uiPriority w:val="21"/>
    <w:qFormat/>
    <w:rsid w:val="00CF3B83"/>
    <w:rPr>
      <w:i/>
      <w:iCs/>
      <w:color w:val="2F5496" w:themeColor="accent1" w:themeShade="BF"/>
    </w:rPr>
  </w:style>
  <w:style w:type="paragraph" w:styleId="IntenseQuote">
    <w:name w:val="Intense Quote"/>
    <w:basedOn w:val="Normal"/>
    <w:next w:val="Normal"/>
    <w:link w:val="IntenseQuoteChar"/>
    <w:uiPriority w:val="30"/>
    <w:qFormat/>
    <w:rsid w:val="00CF3B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3B83"/>
    <w:rPr>
      <w:i/>
      <w:iCs/>
      <w:color w:val="2F5496" w:themeColor="accent1" w:themeShade="BF"/>
      <w:lang w:val="id-ID"/>
    </w:rPr>
  </w:style>
  <w:style w:type="character" w:styleId="IntenseReference">
    <w:name w:val="Intense Reference"/>
    <w:basedOn w:val="DefaultParagraphFont"/>
    <w:uiPriority w:val="32"/>
    <w:qFormat/>
    <w:rsid w:val="00CF3B83"/>
    <w:rPr>
      <w:b/>
      <w:bCs/>
      <w:smallCaps/>
      <w:color w:val="2F5496" w:themeColor="accent1" w:themeShade="BF"/>
      <w:spacing w:val="5"/>
    </w:rPr>
  </w:style>
  <w:style w:type="paragraph" w:styleId="Header">
    <w:name w:val="header"/>
    <w:basedOn w:val="Normal"/>
    <w:link w:val="HeaderChar"/>
    <w:uiPriority w:val="99"/>
    <w:unhideWhenUsed/>
    <w:rsid w:val="00CF3B83"/>
    <w:pPr>
      <w:tabs>
        <w:tab w:val="center" w:pos="4513"/>
        <w:tab w:val="right" w:pos="9026"/>
      </w:tabs>
    </w:pPr>
  </w:style>
  <w:style w:type="character" w:customStyle="1" w:styleId="HeaderChar">
    <w:name w:val="Header Char"/>
    <w:basedOn w:val="DefaultParagraphFont"/>
    <w:link w:val="Header"/>
    <w:uiPriority w:val="99"/>
    <w:rsid w:val="00CF3B83"/>
    <w:rPr>
      <w:lang w:val="id-ID"/>
    </w:rPr>
  </w:style>
  <w:style w:type="paragraph" w:styleId="Footer">
    <w:name w:val="footer"/>
    <w:basedOn w:val="Normal"/>
    <w:link w:val="FooterChar"/>
    <w:uiPriority w:val="99"/>
    <w:unhideWhenUsed/>
    <w:rsid w:val="00CF3B83"/>
    <w:pPr>
      <w:tabs>
        <w:tab w:val="center" w:pos="4513"/>
        <w:tab w:val="right" w:pos="9026"/>
      </w:tabs>
    </w:pPr>
  </w:style>
  <w:style w:type="character" w:customStyle="1" w:styleId="FooterChar">
    <w:name w:val="Footer Char"/>
    <w:basedOn w:val="DefaultParagraphFont"/>
    <w:link w:val="Footer"/>
    <w:uiPriority w:val="99"/>
    <w:rsid w:val="00CF3B83"/>
    <w:rPr>
      <w:lang w:val="id-ID"/>
    </w:rPr>
  </w:style>
  <w:style w:type="paragraph" w:customStyle="1" w:styleId="Judul">
    <w:name w:val="Judul"/>
    <w:basedOn w:val="Normal"/>
    <w:link w:val="JudulChar"/>
    <w:qFormat/>
    <w:rsid w:val="00DB13B4"/>
    <w:pPr>
      <w:jc w:val="center"/>
    </w:pPr>
    <w:rPr>
      <w:rFonts w:ascii="Cambria" w:eastAsia="Cambria" w:hAnsi="Cambria" w:cs="Cambria"/>
      <w:b/>
      <w:sz w:val="28"/>
      <w:szCs w:val="28"/>
    </w:rPr>
  </w:style>
  <w:style w:type="character" w:customStyle="1" w:styleId="JudulChar">
    <w:name w:val="Judul Char"/>
    <w:basedOn w:val="DefaultParagraphFont"/>
    <w:link w:val="Judul"/>
    <w:rsid w:val="00DB13B4"/>
    <w:rPr>
      <w:rFonts w:ascii="Cambria" w:eastAsia="Cambria" w:hAnsi="Cambria" w:cs="Cambria"/>
      <w:b/>
      <w:kern w:val="0"/>
      <w:sz w:val="28"/>
      <w:szCs w:val="28"/>
      <w:lang w:val="id-ID" w:eastAsia="id-ID"/>
      <w14:ligatures w14:val="none"/>
    </w:rPr>
  </w:style>
  <w:style w:type="paragraph" w:customStyle="1" w:styleId="AuthorJPS">
    <w:name w:val="Author JPS"/>
    <w:basedOn w:val="Normal"/>
    <w:link w:val="AuthorJPSChar"/>
    <w:qFormat/>
    <w:rsid w:val="00DB13B4"/>
    <w:pPr>
      <w:jc w:val="center"/>
    </w:pPr>
    <w:rPr>
      <w:rFonts w:ascii="Cambria" w:eastAsia="Cambria" w:hAnsi="Cambria" w:cs="Cambria"/>
      <w:bCs/>
      <w:sz w:val="20"/>
      <w:szCs w:val="20"/>
    </w:rPr>
  </w:style>
  <w:style w:type="character" w:customStyle="1" w:styleId="AuthorJPSChar">
    <w:name w:val="Author JPS Char"/>
    <w:basedOn w:val="DefaultParagraphFont"/>
    <w:link w:val="AuthorJPS"/>
    <w:rsid w:val="00DB13B4"/>
    <w:rPr>
      <w:rFonts w:ascii="Cambria" w:eastAsia="Cambria" w:hAnsi="Cambria" w:cs="Cambria"/>
      <w:bCs/>
      <w:kern w:val="0"/>
      <w:sz w:val="20"/>
      <w:szCs w:val="20"/>
      <w:lang w:val="id-ID" w:eastAsia="id-ID"/>
      <w14:ligatures w14:val="none"/>
    </w:rPr>
  </w:style>
  <w:style w:type="paragraph" w:customStyle="1" w:styleId="AbstrakJPS">
    <w:name w:val="Abstrak JPS"/>
    <w:basedOn w:val="Normal"/>
    <w:link w:val="AbstrakJPSChar"/>
    <w:qFormat/>
    <w:rsid w:val="00DB13B4"/>
    <w:pPr>
      <w:jc w:val="both"/>
    </w:pPr>
    <w:rPr>
      <w:rFonts w:ascii="Cambria" w:eastAsia="Cambria" w:hAnsi="Cambria" w:cs="Cambria"/>
      <w:sz w:val="20"/>
      <w:szCs w:val="20"/>
    </w:rPr>
  </w:style>
  <w:style w:type="character" w:customStyle="1" w:styleId="AbstrakJPSChar">
    <w:name w:val="Abstrak JPS Char"/>
    <w:basedOn w:val="DefaultParagraphFont"/>
    <w:link w:val="AbstrakJPS"/>
    <w:rsid w:val="00DB13B4"/>
    <w:rPr>
      <w:rFonts w:ascii="Cambria" w:eastAsia="Cambria" w:hAnsi="Cambria" w:cs="Cambria"/>
      <w:kern w:val="0"/>
      <w:sz w:val="20"/>
      <w:szCs w:val="20"/>
      <w:lang w:val="id-ID" w:eastAsia="id-ID"/>
      <w14:ligatures w14:val="none"/>
    </w:rPr>
  </w:style>
  <w:style w:type="paragraph" w:customStyle="1" w:styleId="Keyword">
    <w:name w:val="Keyword"/>
    <w:basedOn w:val="Normal"/>
    <w:link w:val="KeywordChar"/>
    <w:qFormat/>
    <w:rsid w:val="00DB13B4"/>
    <w:rPr>
      <w:rFonts w:ascii="Cambria" w:eastAsia="Cambria" w:hAnsi="Cambria" w:cs="Cambria"/>
      <w:sz w:val="20"/>
      <w:szCs w:val="20"/>
    </w:rPr>
  </w:style>
  <w:style w:type="character" w:customStyle="1" w:styleId="KeywordChar">
    <w:name w:val="Keyword Char"/>
    <w:basedOn w:val="DefaultParagraphFont"/>
    <w:link w:val="Keyword"/>
    <w:rsid w:val="00DB13B4"/>
    <w:rPr>
      <w:rFonts w:ascii="Cambria" w:eastAsia="Cambria" w:hAnsi="Cambria" w:cs="Cambria"/>
      <w:kern w:val="0"/>
      <w:sz w:val="20"/>
      <w:szCs w:val="20"/>
      <w:lang w:val="id-ID" w:eastAsia="id-ID"/>
      <w14:ligatures w14:val="none"/>
    </w:rPr>
  </w:style>
  <w:style w:type="paragraph" w:customStyle="1" w:styleId="BodyTextJPS">
    <w:name w:val="Body Text JPS"/>
    <w:basedOn w:val="Normal"/>
    <w:link w:val="BodyTextJPSChar"/>
    <w:qFormat/>
    <w:rsid w:val="00037ECC"/>
    <w:pPr>
      <w:spacing w:after="120" w:line="360" w:lineRule="auto"/>
      <w:ind w:firstLine="425"/>
      <w:contextualSpacing/>
      <w:jc w:val="both"/>
    </w:pPr>
    <w:rPr>
      <w:rFonts w:ascii="Cambria" w:eastAsia="Cambria" w:hAnsi="Cambria" w:cs="Cambria"/>
      <w:sz w:val="22"/>
      <w:szCs w:val="22"/>
    </w:rPr>
  </w:style>
  <w:style w:type="character" w:customStyle="1" w:styleId="BodyTextJPSChar">
    <w:name w:val="Body Text JPS Char"/>
    <w:basedOn w:val="DefaultParagraphFont"/>
    <w:link w:val="BodyTextJPS"/>
    <w:rsid w:val="00037ECC"/>
    <w:rPr>
      <w:rFonts w:ascii="Cambria" w:eastAsia="Cambria" w:hAnsi="Cambria" w:cs="Cambria"/>
      <w:kern w:val="0"/>
      <w:sz w:val="22"/>
      <w:szCs w:val="22"/>
      <w:lang w:val="id-ID" w:eastAsia="id-ID"/>
      <w14:ligatures w14:val="none"/>
    </w:rPr>
  </w:style>
  <w:style w:type="paragraph" w:customStyle="1" w:styleId="Heading1JPS">
    <w:name w:val="Heading1 JPS"/>
    <w:basedOn w:val="Normal"/>
    <w:link w:val="Heading1JPSChar"/>
    <w:qFormat/>
    <w:rsid w:val="00037ECC"/>
    <w:pPr>
      <w:spacing w:before="240" w:line="360" w:lineRule="auto"/>
      <w:jc w:val="both"/>
    </w:pPr>
    <w:rPr>
      <w:rFonts w:ascii="Cambria" w:eastAsia="Cambria" w:hAnsi="Cambria" w:cs="Cambria"/>
      <w:b/>
      <w:sz w:val="22"/>
      <w:szCs w:val="22"/>
    </w:rPr>
  </w:style>
  <w:style w:type="character" w:customStyle="1" w:styleId="Heading1JPSChar">
    <w:name w:val="Heading1 JPS Char"/>
    <w:basedOn w:val="DefaultParagraphFont"/>
    <w:link w:val="Heading1JPS"/>
    <w:rsid w:val="00037ECC"/>
    <w:rPr>
      <w:rFonts w:ascii="Cambria" w:eastAsia="Cambria" w:hAnsi="Cambria" w:cs="Cambria"/>
      <w:b/>
      <w:kern w:val="0"/>
      <w:sz w:val="22"/>
      <w:szCs w:val="22"/>
      <w:lang w:val="id-ID" w:eastAsia="id-ID"/>
      <w14:ligatures w14:val="none"/>
    </w:rPr>
  </w:style>
  <w:style w:type="paragraph" w:customStyle="1" w:styleId="Heading2JPS">
    <w:name w:val="Heading2 JPS"/>
    <w:basedOn w:val="Normal"/>
    <w:link w:val="Heading2JPSChar"/>
    <w:qFormat/>
    <w:rsid w:val="00DB13B4"/>
    <w:pPr>
      <w:numPr>
        <w:numId w:val="4"/>
      </w:numPr>
      <w:spacing w:after="120" w:line="360" w:lineRule="auto"/>
      <w:ind w:left="426" w:hanging="426"/>
      <w:jc w:val="both"/>
    </w:pPr>
    <w:rPr>
      <w:rFonts w:ascii="Cambria" w:eastAsia="Cambria" w:hAnsi="Cambria" w:cs="Cambria"/>
      <w:b/>
      <w:sz w:val="22"/>
      <w:szCs w:val="22"/>
    </w:rPr>
  </w:style>
  <w:style w:type="character" w:customStyle="1" w:styleId="Heading2JPSChar">
    <w:name w:val="Heading2 JPS Char"/>
    <w:basedOn w:val="DefaultParagraphFont"/>
    <w:link w:val="Heading2JPS"/>
    <w:rsid w:val="00DB13B4"/>
    <w:rPr>
      <w:rFonts w:ascii="Cambria" w:eastAsia="Cambria" w:hAnsi="Cambria" w:cs="Cambria"/>
      <w:b/>
      <w:kern w:val="0"/>
      <w:sz w:val="22"/>
      <w:szCs w:val="22"/>
      <w:lang w:val="id-ID" w:eastAsia="id-ID"/>
      <w14:ligatures w14:val="none"/>
    </w:rPr>
  </w:style>
  <w:style w:type="paragraph" w:customStyle="1" w:styleId="Heading3JPS">
    <w:name w:val="Heading 3 JPS"/>
    <w:basedOn w:val="Normal"/>
    <w:link w:val="Heading3JPSChar"/>
    <w:qFormat/>
    <w:rsid w:val="00DB13B4"/>
    <w:pPr>
      <w:numPr>
        <w:numId w:val="1"/>
      </w:numPr>
      <w:pBdr>
        <w:top w:val="nil"/>
        <w:left w:val="nil"/>
        <w:bottom w:val="nil"/>
        <w:right w:val="nil"/>
        <w:between w:val="nil"/>
      </w:pBdr>
      <w:spacing w:after="120" w:line="360" w:lineRule="auto"/>
      <w:ind w:left="426" w:hanging="426"/>
      <w:jc w:val="both"/>
    </w:pPr>
    <w:rPr>
      <w:rFonts w:ascii="Cambria" w:eastAsia="Cambria" w:hAnsi="Cambria" w:cs="Cambria"/>
      <w:b/>
      <w:color w:val="000000"/>
      <w:sz w:val="22"/>
      <w:szCs w:val="22"/>
    </w:rPr>
  </w:style>
  <w:style w:type="character" w:customStyle="1" w:styleId="Heading3JPSChar">
    <w:name w:val="Heading 3 JPS Char"/>
    <w:basedOn w:val="DefaultParagraphFont"/>
    <w:link w:val="Heading3JPS"/>
    <w:rsid w:val="00DB13B4"/>
    <w:rPr>
      <w:rFonts w:ascii="Cambria" w:eastAsia="Cambria" w:hAnsi="Cambria" w:cs="Cambria"/>
      <w:b/>
      <w:color w:val="000000"/>
      <w:kern w:val="0"/>
      <w:sz w:val="22"/>
      <w:szCs w:val="22"/>
      <w:lang w:val="id-ID" w:eastAsia="id-ID"/>
      <w14:ligatures w14:val="none"/>
    </w:rPr>
  </w:style>
  <w:style w:type="paragraph" w:styleId="Bibliography">
    <w:name w:val="Bibliography"/>
    <w:basedOn w:val="Normal"/>
    <w:next w:val="Normal"/>
    <w:uiPriority w:val="37"/>
    <w:unhideWhenUsed/>
    <w:rsid w:val="00BB7513"/>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journal.sciehum.com/index.php/jps/index"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journal.sciehum.com/index.php/jps/index" TargetMode="External"/><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SIPAGGURU\JPS\Templete%20Jurnal%20Pengabdian%20Sipagguru.dotx"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457EB-8A65-4A2D-8B05-DC58A51CB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Templete Jurnal Pengabdian Sipagguru.dotx</Template>
  <TotalTime>7</TotalTime>
  <Pages>5</Pages>
  <Words>2688</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Arief Fitrah</dc:creator>
  <cp:keywords/>
  <dc:description/>
  <cp:lastModifiedBy>Arief Fitrah</cp:lastModifiedBy>
  <cp:revision>12</cp:revision>
  <cp:lastPrinted>2025-12-01T12:43:00Z</cp:lastPrinted>
  <dcterms:created xsi:type="dcterms:W3CDTF">2025-12-01T12:42:00Z</dcterms:created>
  <dcterms:modified xsi:type="dcterms:W3CDTF">2025-12-21T15:12:00Z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id="Hu7liuiA"/&gt;&lt;style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